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C3BF16" w14:textId="6E857970" w:rsidR="00B93B71" w:rsidRPr="005B2D7C" w:rsidRDefault="00684D9F">
      <w:pPr>
        <w:rPr>
          <w:b/>
        </w:rPr>
      </w:pPr>
      <w:bookmarkStart w:id="0" w:name="_GoBack"/>
      <w:bookmarkEnd w:id="0"/>
      <w:r>
        <w:rPr>
          <w:noProof/>
        </w:rPr>
        <w:drawing>
          <wp:anchor distT="0" distB="0" distL="118745" distR="118745" simplePos="0" relativeHeight="251658271" behindDoc="0" locked="0" layoutInCell="0" allowOverlap="1" wp14:anchorId="29138272" wp14:editId="530E6B33">
            <wp:simplePos x="0" y="0"/>
            <wp:positionH relativeFrom="page">
              <wp:posOffset>365760</wp:posOffset>
            </wp:positionH>
            <wp:positionV relativeFrom="page">
              <wp:posOffset>457200</wp:posOffset>
            </wp:positionV>
            <wp:extent cx="2667000" cy="1422400"/>
            <wp:effectExtent l="0" t="0" r="0" b="0"/>
            <wp:wrapTight wrapText="bothSides">
              <wp:wrapPolygon edited="0">
                <wp:start x="0" y="0"/>
                <wp:lineTo x="0" y="21214"/>
                <wp:lineTo x="21394" y="21214"/>
                <wp:lineTo x="21394" y="0"/>
                <wp:lineTo x="0" y="0"/>
              </wp:wrapPolygon>
            </wp:wrapTight>
            <wp:docPr id="1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bro 14 pics:42-17175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5"/>
                    <a:stretch/>
                  </pic:blipFill>
                  <pic:spPr bwMode="auto">
                    <a:xfrm>
                      <a:off x="0" y="0"/>
                      <a:ext cx="26670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0E01" w:rsidRPr="000F0439"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4EDCF50B" wp14:editId="0678035F">
                <wp:simplePos x="0" y="0"/>
                <wp:positionH relativeFrom="page">
                  <wp:posOffset>6974205</wp:posOffset>
                </wp:positionH>
                <wp:positionV relativeFrom="page">
                  <wp:posOffset>3587115</wp:posOffset>
                </wp:positionV>
                <wp:extent cx="2948940" cy="1052830"/>
                <wp:effectExtent l="25400" t="177800" r="0" b="191770"/>
                <wp:wrapTight wrapText="bothSides">
                  <wp:wrapPolygon edited="0">
                    <wp:start x="19544" y="-749"/>
                    <wp:lineTo x="479" y="-6256"/>
                    <wp:lineTo x="129" y="18825"/>
                    <wp:lineTo x="201" y="21475"/>
                    <wp:lineTo x="1124" y="21792"/>
                    <wp:lineTo x="1354" y="20821"/>
                    <wp:lineTo x="5669" y="20730"/>
                    <wp:lineTo x="5854" y="20794"/>
                    <wp:lineTo x="21174" y="17662"/>
                    <wp:lineTo x="21206" y="-177"/>
                    <wp:lineTo x="19544" y="-749"/>
                  </wp:wrapPolygon>
                </wp:wrapTight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0" y="0"/>
                          <a:ext cx="294894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D478C" w14:textId="2A5FB96C" w:rsidR="00684D9F" w:rsidRPr="001040CB" w:rsidRDefault="00684D9F" w:rsidP="009E0E01">
                            <w:pPr>
                              <w:pStyle w:val="Heading5"/>
                              <w:jc w:val="center"/>
                              <w:rPr>
                                <w:sz w:val="52"/>
                                <w:szCs w:val="36"/>
                              </w:rPr>
                            </w:pPr>
                            <w:r w:rsidRPr="001040CB">
                              <w:rPr>
                                <w:sz w:val="52"/>
                                <w:szCs w:val="36"/>
                              </w:rPr>
                              <w:t>GCCC Library Monitors</w:t>
                            </w:r>
                          </w:p>
                          <w:p w14:paraId="5366A5B0" w14:textId="6FE004F8" w:rsidR="00684D9F" w:rsidRPr="001040CB" w:rsidRDefault="00684D9F" w:rsidP="009E0E01">
                            <w:pPr>
                              <w:pStyle w:val="Heading5"/>
                              <w:rPr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sz w:val="52"/>
                                <w:szCs w:val="36"/>
                              </w:rPr>
                              <w:t xml:space="preserve">                  </w:t>
                            </w:r>
                            <w:r w:rsidRPr="001040CB">
                              <w:rPr>
                                <w:sz w:val="52"/>
                                <w:szCs w:val="36"/>
                              </w:rPr>
                              <w:t>Year 7 - 12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0" o:spid="_x0000_s1026" type="#_x0000_t202" style="position:absolute;margin-left:549.15pt;margin-top:282.45pt;width:232.2pt;height:82.9pt;rotation:-7;z-index:251658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" filled="f" stroked="f">
                <v:textbox>
                  <w:txbxContent>
                    <w:p w14:paraId="487D478C" w14:textId="2A5FB96C" w:rsidR="00684D9F" w:rsidRPr="001040CB" w:rsidRDefault="00684D9F" w:rsidP="009E0E01">
                      <w:pPr>
                        <w:pStyle w:val="Heading5"/>
                        <w:jc w:val="center"/>
                        <w:rPr>
                          <w:sz w:val="52"/>
                          <w:szCs w:val="36"/>
                        </w:rPr>
                      </w:pPr>
                      <w:r w:rsidRPr="001040CB">
                        <w:rPr>
                          <w:sz w:val="52"/>
                          <w:szCs w:val="36"/>
                        </w:rPr>
                        <w:t>GCCC Library Monitors</w:t>
                      </w:r>
                    </w:p>
                    <w:p w14:paraId="5366A5B0" w14:textId="6FE004F8" w:rsidR="00684D9F" w:rsidRPr="001040CB" w:rsidRDefault="00684D9F" w:rsidP="009E0E01">
                      <w:pPr>
                        <w:pStyle w:val="Heading5"/>
                        <w:rPr>
                          <w:sz w:val="52"/>
                          <w:szCs w:val="36"/>
                        </w:rPr>
                      </w:pPr>
                      <w:r>
                        <w:rPr>
                          <w:sz w:val="52"/>
                          <w:szCs w:val="36"/>
                        </w:rPr>
                        <w:t xml:space="preserve">                  </w:t>
                      </w:r>
                      <w:r w:rsidRPr="001040CB">
                        <w:rPr>
                          <w:sz w:val="52"/>
                          <w:szCs w:val="36"/>
                        </w:rPr>
                        <w:t>Year 7 - 12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E0E0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E640EC2" wp14:editId="1EED55C9">
                <wp:simplePos x="0" y="0"/>
                <wp:positionH relativeFrom="page">
                  <wp:posOffset>7353300</wp:posOffset>
                </wp:positionH>
                <wp:positionV relativeFrom="page">
                  <wp:posOffset>5476240</wp:posOffset>
                </wp:positionV>
                <wp:extent cx="2057400" cy="1800860"/>
                <wp:effectExtent l="0" t="0" r="0" b="2540"/>
                <wp:wrapTight wrapText="bothSides">
                  <wp:wrapPolygon edited="0">
                    <wp:start x="0" y="0"/>
                    <wp:lineTo x="0" y="21326"/>
                    <wp:lineTo x="21333" y="21326"/>
                    <wp:lineTo x="21333" y="0"/>
                    <wp:lineTo x="0" y="0"/>
                  </wp:wrapPolygon>
                </wp:wrapTight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00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CA9CB6" w14:textId="0E96EE56" w:rsidR="00684D9F" w:rsidRPr="00684D9F" w:rsidRDefault="00684D9F" w:rsidP="00684D9F">
                            <w:pPr>
                              <w:pStyle w:val="Heading2"/>
                              <w:jc w:val="left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If you like what you read grab a </w:t>
                            </w:r>
                            <w:r w:rsidRPr="00684D9F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L.M rego 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form from the games shelf today and join the L.M team!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579pt;margin-top:431.2pt;width:162pt;height:141.8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" fillcolor="white [3212]" stroked="f">
                <v:textbox inset=",0,,0">
                  <w:txbxContent>
                    <w:p w14:paraId="26CA9CB6" w14:textId="0E96EE56" w:rsidR="00684D9F" w:rsidRPr="00684D9F" w:rsidRDefault="00684D9F" w:rsidP="00684D9F">
                      <w:pPr>
                        <w:pStyle w:val="Heading2"/>
                        <w:jc w:val="left"/>
                        <w:rPr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color w:val="auto"/>
                          <w:sz w:val="40"/>
                          <w:szCs w:val="40"/>
                        </w:rPr>
                        <w:t xml:space="preserve">If you like what you read grab a </w:t>
                      </w:r>
                      <w:r w:rsidRPr="00684D9F">
                        <w:rPr>
                          <w:color w:val="auto"/>
                          <w:sz w:val="40"/>
                          <w:szCs w:val="40"/>
                        </w:rPr>
                        <w:t xml:space="preserve">L.M rego 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>form from the games shelf today and join the L.M team!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E0E01">
        <w:rPr>
          <w:noProof/>
        </w:rPr>
        <w:drawing>
          <wp:anchor distT="0" distB="0" distL="118745" distR="118745" simplePos="0" relativeHeight="251658279" behindDoc="0" locked="0" layoutInCell="0" allowOverlap="1" wp14:anchorId="095FCF72" wp14:editId="2F6437B1">
            <wp:simplePos x="0" y="0"/>
            <wp:positionH relativeFrom="page">
              <wp:posOffset>7040880</wp:posOffset>
            </wp:positionH>
            <wp:positionV relativeFrom="page">
              <wp:posOffset>374650</wp:posOffset>
            </wp:positionV>
            <wp:extent cx="2651125" cy="3511550"/>
            <wp:effectExtent l="0" t="0" r="0" b="0"/>
            <wp:wrapTight wrapText="bothSides">
              <wp:wrapPolygon edited="0">
                <wp:start x="0" y="0"/>
                <wp:lineTo x="0" y="21405"/>
                <wp:lineTo x="21315" y="21405"/>
                <wp:lineTo x="21315" y="0"/>
                <wp:lineTo x="0" y="0"/>
              </wp:wrapPolygon>
            </wp:wrapTight>
            <wp:docPr id="19" name="Placeholder" descr=":bro 14 pics:RF478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bro 14 pics:RF478138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353" r="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E01">
        <w:rPr>
          <w:noProof/>
        </w:rPr>
        <w:drawing>
          <wp:anchor distT="0" distB="0" distL="114300" distR="114300" simplePos="0" relativeHeight="251658280" behindDoc="0" locked="0" layoutInCell="1" allowOverlap="1" wp14:anchorId="6CE20749" wp14:editId="1681A3DD">
            <wp:simplePos x="0" y="0"/>
            <wp:positionH relativeFrom="page">
              <wp:posOffset>6921500</wp:posOffset>
            </wp:positionH>
            <wp:positionV relativeFrom="page">
              <wp:posOffset>3075940</wp:posOffset>
            </wp:positionV>
            <wp:extent cx="2860040" cy="2400300"/>
            <wp:effectExtent l="0" t="0" r="10160" b="12700"/>
            <wp:wrapTight wrapText="bothSides">
              <wp:wrapPolygon edited="0">
                <wp:start x="12853" y="0"/>
                <wp:lineTo x="6906" y="229"/>
                <wp:lineTo x="1918" y="1829"/>
                <wp:lineTo x="1918" y="3657"/>
                <wp:lineTo x="0" y="5029"/>
                <wp:lineTo x="0" y="11200"/>
                <wp:lineTo x="2110" y="14629"/>
                <wp:lineTo x="2302" y="15543"/>
                <wp:lineTo x="4604" y="18286"/>
                <wp:lineTo x="5371" y="18286"/>
                <wp:lineTo x="5371" y="19657"/>
                <wp:lineTo x="7481" y="21486"/>
                <wp:lineTo x="9016" y="21486"/>
                <wp:lineTo x="10359" y="21486"/>
                <wp:lineTo x="10742" y="18286"/>
                <wp:lineTo x="14004" y="18286"/>
                <wp:lineTo x="15346" y="17143"/>
                <wp:lineTo x="15155" y="14629"/>
                <wp:lineTo x="18991" y="12800"/>
                <wp:lineTo x="20142" y="11200"/>
                <wp:lineTo x="19950" y="10971"/>
                <wp:lineTo x="21485" y="8686"/>
                <wp:lineTo x="21485" y="2743"/>
                <wp:lineTo x="19567" y="1143"/>
                <wp:lineTo x="17073" y="0"/>
                <wp:lineTo x="12853" y="0"/>
              </wp:wrapPolygon>
            </wp:wrapTight>
            <wp:docPr id="13" name="Picture 2" descr=":brochure 14:Assets:ExteriorPa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brochure 14:Assets:ExteriorPaint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0CB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1B13E65" wp14:editId="2C50CFDB">
                <wp:simplePos x="0" y="0"/>
                <wp:positionH relativeFrom="page">
                  <wp:posOffset>939800</wp:posOffset>
                </wp:positionH>
                <wp:positionV relativeFrom="page">
                  <wp:posOffset>4928870</wp:posOffset>
                </wp:positionV>
                <wp:extent cx="1931670" cy="2909570"/>
                <wp:effectExtent l="0" t="0" r="0" b="11430"/>
                <wp:wrapTight wrapText="bothSides">
                  <wp:wrapPolygon edited="0">
                    <wp:start x="284" y="0"/>
                    <wp:lineTo x="284" y="21496"/>
                    <wp:lineTo x="21018" y="21496"/>
                    <wp:lineTo x="21018" y="0"/>
                    <wp:lineTo x="284" y="0"/>
                  </wp:wrapPolygon>
                </wp:wrapTight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290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6D31503" w14:textId="3EB73C23" w:rsidR="00684D9F" w:rsidRPr="00994031" w:rsidRDefault="00684D9F" w:rsidP="00994031">
                            <w:pPr>
                              <w:pStyle w:val="BodyText2"/>
                              <w:jc w:val="left"/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994031"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G</w:t>
                            </w:r>
                            <w:r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94031"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- Godliness</w:t>
                            </w:r>
                          </w:p>
                          <w:p w14:paraId="516D8477" w14:textId="394F9FEE" w:rsidR="00684D9F" w:rsidRPr="00994031" w:rsidRDefault="00684D9F" w:rsidP="00994031">
                            <w:pPr>
                              <w:pStyle w:val="BodyText2"/>
                              <w:jc w:val="left"/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994031"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R</w:t>
                            </w:r>
                            <w:r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94031"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- Respect</w:t>
                            </w:r>
                          </w:p>
                          <w:p w14:paraId="4A602709" w14:textId="2B92C9AC" w:rsidR="00684D9F" w:rsidRPr="00994031" w:rsidRDefault="00684D9F" w:rsidP="00994031">
                            <w:pPr>
                              <w:pStyle w:val="BodyText2"/>
                              <w:jc w:val="left"/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994031"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E</w:t>
                            </w:r>
                            <w:r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94031"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 xml:space="preserve">- Excellence </w:t>
                            </w:r>
                          </w:p>
                          <w:p w14:paraId="076E1A54" w14:textId="5E7E3A63" w:rsidR="00684D9F" w:rsidRPr="00994031" w:rsidRDefault="00684D9F" w:rsidP="00994031">
                            <w:pPr>
                              <w:pStyle w:val="BodyText2"/>
                              <w:jc w:val="left"/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994031"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A</w:t>
                            </w:r>
                            <w:r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94031"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 xml:space="preserve">- Attitude </w:t>
                            </w:r>
                          </w:p>
                          <w:p w14:paraId="6BC7DC1D" w14:textId="0FF5A9C2" w:rsidR="00684D9F" w:rsidRPr="00994031" w:rsidRDefault="00684D9F" w:rsidP="00994031">
                            <w:pPr>
                              <w:pStyle w:val="BodyText2"/>
                              <w:jc w:val="left"/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994031"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94031">
                              <w:rPr>
                                <w:rFonts w:asciiTheme="majorHAnsi" w:hAnsiTheme="majorHAnsi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-</w:t>
                            </w:r>
                            <w:r w:rsidRPr="00994031">
                              <w:rPr>
                                <w:rFonts w:asciiTheme="majorHAnsi" w:hAnsiTheme="majorHAnsi" w:cs="Arial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 xml:space="preserve"> </w:t>
                            </w:r>
                            <w:hyperlink r:id="rId11" w:history="1">
                              <w:r w:rsidRPr="00994031">
                                <w:rPr>
                                  <w:rFonts w:asciiTheme="majorHAnsi" w:hAnsiTheme="majorHAnsi" w:cs="Arial"/>
                                  <w:b w:val="0"/>
                                  <w:bCs/>
                                  <w:iCs/>
                                  <w:color w:val="auto"/>
                                  <w:sz w:val="52"/>
                                  <w:szCs w:val="52"/>
                                </w:rPr>
                                <w:t>Teachability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74pt;margin-top:388.1pt;width:152.1pt;height:229.1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" mv:complextextbox="1" filled="f" stroked="f">
                <v:textbox inset=",0,,0">
                  <w:txbxContent>
                    <w:p w14:paraId="16D31503" w14:textId="3EB73C23" w:rsidR="00684D9F" w:rsidRPr="00994031" w:rsidRDefault="00684D9F" w:rsidP="00994031">
                      <w:pPr>
                        <w:pStyle w:val="BodyText2"/>
                        <w:jc w:val="left"/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</w:pPr>
                      <w:r w:rsidRPr="00994031"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  <w:t>G</w:t>
                      </w:r>
                      <w:r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  <w:t xml:space="preserve"> </w:t>
                      </w:r>
                      <w:r w:rsidRPr="00994031"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  <w:t>- Godliness</w:t>
                      </w:r>
                    </w:p>
                    <w:p w14:paraId="516D8477" w14:textId="394F9FEE" w:rsidR="00684D9F" w:rsidRPr="00994031" w:rsidRDefault="00684D9F" w:rsidP="00994031">
                      <w:pPr>
                        <w:pStyle w:val="BodyText2"/>
                        <w:jc w:val="left"/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</w:pPr>
                      <w:r w:rsidRPr="00994031"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  <w:t>R</w:t>
                      </w:r>
                      <w:r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  <w:t xml:space="preserve"> </w:t>
                      </w:r>
                      <w:r w:rsidRPr="00994031"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  <w:t>- Respect</w:t>
                      </w:r>
                    </w:p>
                    <w:p w14:paraId="4A602709" w14:textId="2B92C9AC" w:rsidR="00684D9F" w:rsidRPr="00994031" w:rsidRDefault="00684D9F" w:rsidP="00994031">
                      <w:pPr>
                        <w:pStyle w:val="BodyText2"/>
                        <w:jc w:val="left"/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</w:pPr>
                      <w:r w:rsidRPr="00994031"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  <w:t>E</w:t>
                      </w:r>
                      <w:r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  <w:t xml:space="preserve"> </w:t>
                      </w:r>
                      <w:r w:rsidRPr="00994031"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  <w:t xml:space="preserve">- Excellence </w:t>
                      </w:r>
                    </w:p>
                    <w:p w14:paraId="076E1A54" w14:textId="5E7E3A63" w:rsidR="00684D9F" w:rsidRPr="00994031" w:rsidRDefault="00684D9F" w:rsidP="00994031">
                      <w:pPr>
                        <w:pStyle w:val="BodyText2"/>
                        <w:jc w:val="left"/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</w:pPr>
                      <w:r w:rsidRPr="00994031"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  <w:t>A</w:t>
                      </w:r>
                      <w:r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  <w:t xml:space="preserve"> </w:t>
                      </w:r>
                      <w:r w:rsidRPr="00994031"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  <w:t xml:space="preserve">- Attitude </w:t>
                      </w:r>
                    </w:p>
                    <w:p w14:paraId="6BC7DC1D" w14:textId="0FF5A9C2" w:rsidR="00684D9F" w:rsidRPr="00994031" w:rsidRDefault="00684D9F" w:rsidP="00994031">
                      <w:pPr>
                        <w:pStyle w:val="BodyText2"/>
                        <w:jc w:val="left"/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</w:pPr>
                      <w:r w:rsidRPr="00994031"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  <w:t>T</w:t>
                      </w:r>
                      <w:r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  <w:t xml:space="preserve"> </w:t>
                      </w:r>
                      <w:r w:rsidRPr="00994031">
                        <w:rPr>
                          <w:rFonts w:asciiTheme="majorHAnsi" w:hAnsiTheme="majorHAnsi"/>
                          <w:b w:val="0"/>
                          <w:color w:val="auto"/>
                          <w:sz w:val="52"/>
                          <w:szCs w:val="52"/>
                        </w:rPr>
                        <w:t>-</w:t>
                      </w:r>
                      <w:r w:rsidRPr="00994031">
                        <w:rPr>
                          <w:rFonts w:asciiTheme="majorHAnsi" w:hAnsiTheme="majorHAnsi" w:cs="Arial"/>
                          <w:b w:val="0"/>
                          <w:color w:val="auto"/>
                          <w:sz w:val="52"/>
                          <w:szCs w:val="52"/>
                        </w:rPr>
                        <w:t xml:space="preserve"> </w:t>
                      </w:r>
                      <w:hyperlink r:id="rId12" w:history="1">
                        <w:r w:rsidRPr="00994031">
                          <w:rPr>
                            <w:rFonts w:asciiTheme="majorHAnsi" w:hAnsiTheme="majorHAnsi" w:cs="Arial"/>
                            <w:b w:val="0"/>
                            <w:bCs/>
                            <w:iCs/>
                            <w:color w:val="auto"/>
                            <w:sz w:val="52"/>
                            <w:szCs w:val="52"/>
                          </w:rPr>
                          <w:t>Teachability</w:t>
                        </w:r>
                      </w:hyperlink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40CB" w:rsidRPr="00B93B71">
        <w:rPr>
          <w:noProof/>
        </w:rPr>
        <mc:AlternateContent>
          <mc:Choice Requires="wps">
            <w:drawing>
              <wp:anchor distT="0" distB="0" distL="114300" distR="114300" simplePos="0" relativeHeight="251659320" behindDoc="0" locked="0" layoutInCell="1" allowOverlap="1" wp14:anchorId="78867CD7" wp14:editId="39ADB7CA">
                <wp:simplePos x="0" y="0"/>
                <wp:positionH relativeFrom="page">
                  <wp:posOffset>734695</wp:posOffset>
                </wp:positionH>
                <wp:positionV relativeFrom="page">
                  <wp:posOffset>1668780</wp:posOffset>
                </wp:positionV>
                <wp:extent cx="2256790" cy="810895"/>
                <wp:effectExtent l="0" t="152400" r="3810" b="128905"/>
                <wp:wrapTight wrapText="bothSides">
                  <wp:wrapPolygon edited="0">
                    <wp:start x="20276" y="-933"/>
                    <wp:lineTo x="672" y="-6269"/>
                    <wp:lineTo x="211" y="20840"/>
                    <wp:lineTo x="3106" y="21830"/>
                    <wp:lineTo x="3407" y="20569"/>
                    <wp:lineTo x="15167" y="20498"/>
                    <wp:lineTo x="17097" y="21157"/>
                    <wp:lineTo x="21284" y="15090"/>
                    <wp:lineTo x="21241" y="-603"/>
                    <wp:lineTo x="20276" y="-933"/>
                  </wp:wrapPolygon>
                </wp:wrapTight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0" y="0"/>
                          <a:ext cx="225679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1DAA7" w14:textId="77777777" w:rsidR="00684D9F" w:rsidRDefault="00684D9F" w:rsidP="00550A0E">
                            <w:pPr>
                              <w:pStyle w:val="Heading4"/>
                            </w:pPr>
                            <w:r>
                              <w:t>G.R.E.A.T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57.85pt;margin-top:131.4pt;width:177.7pt;height:63.85pt;rotation:-7;z-index:25165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" filled="f" stroked="f">
                <v:textbox>
                  <w:txbxContent>
                    <w:p w14:paraId="0901DAA7" w14:textId="77777777" w:rsidR="00684D9F" w:rsidRDefault="00684D9F" w:rsidP="00550A0E">
                      <w:pPr>
                        <w:pStyle w:val="Heading4"/>
                      </w:pPr>
                      <w:r>
                        <w:t>G.R.E.A.T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40CB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A3406B7" wp14:editId="37E7EF77">
                <wp:simplePos x="0" y="0"/>
                <wp:positionH relativeFrom="page">
                  <wp:posOffset>3840480</wp:posOffset>
                </wp:positionH>
                <wp:positionV relativeFrom="page">
                  <wp:posOffset>374650</wp:posOffset>
                </wp:positionV>
                <wp:extent cx="2377440" cy="524510"/>
                <wp:effectExtent l="0" t="0" r="0" b="8890"/>
                <wp:wrapTight wrapText="bothSides">
                  <wp:wrapPolygon edited="0">
                    <wp:start x="231" y="0"/>
                    <wp:lineTo x="231" y="20920"/>
                    <wp:lineTo x="21000" y="20920"/>
                    <wp:lineTo x="21000" y="0"/>
                    <wp:lineTo x="231" y="0"/>
                  </wp:wrapPolygon>
                </wp:wrapTight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A688AD" w14:textId="77777777" w:rsidR="00684D9F" w:rsidRPr="00994031" w:rsidRDefault="00684D9F" w:rsidP="00B93B71">
                            <w:pPr>
                              <w:pStyle w:val="Heading2"/>
                              <w:rPr>
                                <w:color w:val="auto"/>
                                <w:sz w:val="72"/>
                              </w:rPr>
                            </w:pPr>
                            <w:r w:rsidRPr="00994031">
                              <w:rPr>
                                <w:color w:val="auto"/>
                                <w:sz w:val="72"/>
                              </w:rPr>
                              <w:t>Your reward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302.4pt;margin-top:29.5pt;width:187.2pt;height:41.3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" filled="f" stroked="f">
                <v:textbox inset=",0,,0">
                  <w:txbxContent>
                    <w:p w14:paraId="48A688AD" w14:textId="77777777" w:rsidR="00684D9F" w:rsidRPr="00994031" w:rsidRDefault="00684D9F" w:rsidP="00B93B71">
                      <w:pPr>
                        <w:pStyle w:val="Heading2"/>
                        <w:rPr>
                          <w:color w:val="auto"/>
                          <w:sz w:val="72"/>
                        </w:rPr>
                      </w:pPr>
                      <w:r w:rsidRPr="00994031">
                        <w:rPr>
                          <w:color w:val="auto"/>
                          <w:sz w:val="72"/>
                        </w:rPr>
                        <w:t>Your reward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40CB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A8DBB3D" wp14:editId="055B4F3B">
                <wp:simplePos x="0" y="0"/>
                <wp:positionH relativeFrom="page">
                  <wp:posOffset>3505200</wp:posOffset>
                </wp:positionH>
                <wp:positionV relativeFrom="page">
                  <wp:posOffset>1028700</wp:posOffset>
                </wp:positionV>
                <wp:extent cx="2840990" cy="3454400"/>
                <wp:effectExtent l="0" t="0" r="0" b="0"/>
                <wp:wrapTight wrapText="bothSides">
                  <wp:wrapPolygon edited="0">
                    <wp:start x="193" y="0"/>
                    <wp:lineTo x="193" y="21441"/>
                    <wp:lineTo x="21243" y="21441"/>
                    <wp:lineTo x="21243" y="0"/>
                    <wp:lineTo x="193" y="0"/>
                  </wp:wrapPolygon>
                </wp:wrapTight>
                <wp:docPr id="2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34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84641AB" w14:textId="4E93199A" w:rsidR="00684D9F" w:rsidRDefault="00684D9F" w:rsidP="00994031">
                            <w:pPr>
                              <w:pStyle w:val="BodyText2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rFonts w:ascii="American Typewriter Condensed" w:hAnsi="American Typewriter Condensed" w:cs="American Typewriter Condensed"/>
                                <w:b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erican Typewriter Condensed" w:hAnsi="American Typewriter Condensed" w:cs="American Typewriter Condensed"/>
                                <w:b w:val="0"/>
                                <w:sz w:val="32"/>
                                <w:szCs w:val="32"/>
                              </w:rPr>
                              <w:t>Go behind the scenes of the library to see how it all works</w:t>
                            </w:r>
                          </w:p>
                          <w:p w14:paraId="78ADDA40" w14:textId="409AC9E7" w:rsidR="00684D9F" w:rsidRDefault="00684D9F" w:rsidP="00994031">
                            <w:pPr>
                              <w:pStyle w:val="BodyText2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rFonts w:ascii="American Typewriter Condensed" w:hAnsi="American Typewriter Condensed" w:cs="American Typewriter Condensed"/>
                                <w:b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erican Typewriter Condensed" w:hAnsi="American Typewriter Condensed" w:cs="American Typewriter Condensed"/>
                                <w:b w:val="0"/>
                                <w:sz w:val="32"/>
                                <w:szCs w:val="32"/>
                              </w:rPr>
                              <w:t>Support library staff</w:t>
                            </w:r>
                          </w:p>
                          <w:p w14:paraId="220DAB5C" w14:textId="4EF94CA5" w:rsidR="00684D9F" w:rsidRDefault="00684D9F" w:rsidP="00994031">
                            <w:pPr>
                              <w:pStyle w:val="BodyText2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rFonts w:ascii="American Typewriter Condensed" w:hAnsi="American Typewriter Condensed" w:cs="American Typewriter Condensed"/>
                                <w:b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erican Typewriter Condensed" w:hAnsi="American Typewriter Condensed" w:cs="American Typewriter Condensed"/>
                                <w:b w:val="0"/>
                                <w:sz w:val="32"/>
                                <w:szCs w:val="32"/>
                              </w:rPr>
                              <w:t>Meet new friends</w:t>
                            </w:r>
                          </w:p>
                          <w:p w14:paraId="46B71C5D" w14:textId="79C7FDF0" w:rsidR="00684D9F" w:rsidRDefault="00684D9F" w:rsidP="00994031">
                            <w:pPr>
                              <w:pStyle w:val="BodyText2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rFonts w:ascii="American Typewriter Condensed" w:hAnsi="American Typewriter Condensed" w:cs="American Typewriter Condensed"/>
                                <w:b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erican Typewriter Condensed" w:hAnsi="American Typewriter Condensed" w:cs="American Typewriter Condensed"/>
                                <w:b w:val="0"/>
                                <w:sz w:val="32"/>
                                <w:szCs w:val="32"/>
                              </w:rPr>
                              <w:t>Share your love of reading with others</w:t>
                            </w:r>
                          </w:p>
                          <w:p w14:paraId="4CFE279D" w14:textId="3D7AE7F4" w:rsidR="00684D9F" w:rsidRDefault="00684D9F" w:rsidP="00994031">
                            <w:pPr>
                              <w:pStyle w:val="BodyText2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rFonts w:ascii="American Typewriter Condensed" w:hAnsi="American Typewriter Condensed" w:cs="American Typewriter Condensed"/>
                                <w:b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erican Typewriter Condensed" w:hAnsi="American Typewriter Condensed" w:cs="American Typewriter Condensed"/>
                                <w:b w:val="0"/>
                                <w:sz w:val="32"/>
                                <w:szCs w:val="32"/>
                              </w:rPr>
                              <w:t>Unleash your creative talents with displays</w:t>
                            </w:r>
                          </w:p>
                          <w:p w14:paraId="2EE78DAD" w14:textId="132EE508" w:rsidR="00684D9F" w:rsidRDefault="00684D9F" w:rsidP="00994031">
                            <w:pPr>
                              <w:pStyle w:val="BodyText2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rFonts w:ascii="American Typewriter Condensed" w:hAnsi="American Typewriter Condensed" w:cs="American Typewriter Condensed"/>
                                <w:b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erican Typewriter Condensed" w:hAnsi="American Typewriter Condensed" w:cs="American Typewriter Condensed"/>
                                <w:b w:val="0"/>
                                <w:sz w:val="32"/>
                                <w:szCs w:val="32"/>
                              </w:rPr>
                              <w:t>Attend VIP events and the end of year L.M Party</w:t>
                            </w:r>
                          </w:p>
                          <w:p w14:paraId="344B4BD1" w14:textId="091523AD" w:rsidR="00684D9F" w:rsidRPr="00994031" w:rsidRDefault="00684D9F" w:rsidP="00994031">
                            <w:pPr>
                              <w:pStyle w:val="BodyText2"/>
                              <w:ind w:left="820"/>
                              <w:jc w:val="left"/>
                              <w:rPr>
                                <w:rFonts w:ascii="American Typewriter Condensed" w:hAnsi="American Typewriter Condensed" w:cs="American Typewriter Condensed"/>
                                <w:b w:val="0"/>
                                <w:sz w:val="32"/>
                                <w:szCs w:val="32"/>
                              </w:rPr>
                            </w:pPr>
                          </w:p>
                          <w:p w14:paraId="18DEAC7A" w14:textId="77777777" w:rsidR="00684D9F" w:rsidRDefault="00684D9F" w:rsidP="00994031">
                            <w:pPr>
                              <w:pStyle w:val="BodyText2"/>
                              <w:ind w:left="100"/>
                              <w:jc w:val="left"/>
                              <w:rPr>
                                <w:rFonts w:ascii="American Typewriter Condensed" w:hAnsi="American Typewriter Condensed"/>
                                <w:b w:val="0"/>
                                <w:sz w:val="40"/>
                              </w:rPr>
                            </w:pPr>
                          </w:p>
                          <w:p w14:paraId="5200766E" w14:textId="77777777" w:rsidR="00684D9F" w:rsidRPr="004E3AD6" w:rsidRDefault="00684D9F" w:rsidP="00994031">
                            <w:pPr>
                              <w:pStyle w:val="BodyText2"/>
                              <w:jc w:val="left"/>
                              <w:rPr>
                                <w:rFonts w:ascii="American Typewriter Condensed" w:hAnsi="American Typewriter Condensed"/>
                                <w:b w:val="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1" type="#_x0000_t202" style="position:absolute;margin-left:276pt;margin-top:81pt;width:223.7pt;height:272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" mv:complextextbox="1" filled="f" stroked="f">
                <v:textbox inset=",0,,0">
                  <w:txbxContent>
                    <w:p w14:paraId="084641AB" w14:textId="4E93199A" w:rsidR="00684D9F" w:rsidRDefault="00684D9F" w:rsidP="00994031">
                      <w:pPr>
                        <w:pStyle w:val="BodyText2"/>
                        <w:numPr>
                          <w:ilvl w:val="0"/>
                          <w:numId w:val="16"/>
                        </w:numPr>
                        <w:jc w:val="left"/>
                        <w:rPr>
                          <w:rFonts w:ascii="American Typewriter Condensed" w:hAnsi="American Typewriter Condensed" w:cs="American Typewriter Condensed"/>
                          <w:b w:val="0"/>
                          <w:sz w:val="32"/>
                          <w:szCs w:val="32"/>
                        </w:rPr>
                      </w:pPr>
                      <w:r>
                        <w:rPr>
                          <w:rFonts w:ascii="American Typewriter Condensed" w:hAnsi="American Typewriter Condensed" w:cs="American Typewriter Condensed"/>
                          <w:b w:val="0"/>
                          <w:sz w:val="32"/>
                          <w:szCs w:val="32"/>
                        </w:rPr>
                        <w:t>Go behind the scenes of the library to see how it all works</w:t>
                      </w:r>
                    </w:p>
                    <w:p w14:paraId="78ADDA40" w14:textId="409AC9E7" w:rsidR="00684D9F" w:rsidRDefault="00684D9F" w:rsidP="00994031">
                      <w:pPr>
                        <w:pStyle w:val="BodyText2"/>
                        <w:numPr>
                          <w:ilvl w:val="0"/>
                          <w:numId w:val="16"/>
                        </w:numPr>
                        <w:jc w:val="left"/>
                        <w:rPr>
                          <w:rFonts w:ascii="American Typewriter Condensed" w:hAnsi="American Typewriter Condensed" w:cs="American Typewriter Condensed"/>
                          <w:b w:val="0"/>
                          <w:sz w:val="32"/>
                          <w:szCs w:val="32"/>
                        </w:rPr>
                      </w:pPr>
                      <w:r>
                        <w:rPr>
                          <w:rFonts w:ascii="American Typewriter Condensed" w:hAnsi="American Typewriter Condensed" w:cs="American Typewriter Condensed"/>
                          <w:b w:val="0"/>
                          <w:sz w:val="32"/>
                          <w:szCs w:val="32"/>
                        </w:rPr>
                        <w:t>Support library staff</w:t>
                      </w:r>
                    </w:p>
                    <w:p w14:paraId="220DAB5C" w14:textId="4EF94CA5" w:rsidR="00684D9F" w:rsidRDefault="00684D9F" w:rsidP="00994031">
                      <w:pPr>
                        <w:pStyle w:val="BodyText2"/>
                        <w:numPr>
                          <w:ilvl w:val="0"/>
                          <w:numId w:val="16"/>
                        </w:numPr>
                        <w:jc w:val="left"/>
                        <w:rPr>
                          <w:rFonts w:ascii="American Typewriter Condensed" w:hAnsi="American Typewriter Condensed" w:cs="American Typewriter Condensed"/>
                          <w:b w:val="0"/>
                          <w:sz w:val="32"/>
                          <w:szCs w:val="32"/>
                        </w:rPr>
                      </w:pPr>
                      <w:r>
                        <w:rPr>
                          <w:rFonts w:ascii="American Typewriter Condensed" w:hAnsi="American Typewriter Condensed" w:cs="American Typewriter Condensed"/>
                          <w:b w:val="0"/>
                          <w:sz w:val="32"/>
                          <w:szCs w:val="32"/>
                        </w:rPr>
                        <w:t>Meet new friends</w:t>
                      </w:r>
                    </w:p>
                    <w:p w14:paraId="46B71C5D" w14:textId="79C7FDF0" w:rsidR="00684D9F" w:rsidRDefault="00684D9F" w:rsidP="00994031">
                      <w:pPr>
                        <w:pStyle w:val="BodyText2"/>
                        <w:numPr>
                          <w:ilvl w:val="0"/>
                          <w:numId w:val="16"/>
                        </w:numPr>
                        <w:jc w:val="left"/>
                        <w:rPr>
                          <w:rFonts w:ascii="American Typewriter Condensed" w:hAnsi="American Typewriter Condensed" w:cs="American Typewriter Condensed"/>
                          <w:b w:val="0"/>
                          <w:sz w:val="32"/>
                          <w:szCs w:val="32"/>
                        </w:rPr>
                      </w:pPr>
                      <w:r>
                        <w:rPr>
                          <w:rFonts w:ascii="American Typewriter Condensed" w:hAnsi="American Typewriter Condensed" w:cs="American Typewriter Condensed"/>
                          <w:b w:val="0"/>
                          <w:sz w:val="32"/>
                          <w:szCs w:val="32"/>
                        </w:rPr>
                        <w:t>Share your love of reading with others</w:t>
                      </w:r>
                    </w:p>
                    <w:p w14:paraId="4CFE279D" w14:textId="3D7AE7F4" w:rsidR="00684D9F" w:rsidRDefault="00684D9F" w:rsidP="00994031">
                      <w:pPr>
                        <w:pStyle w:val="BodyText2"/>
                        <w:numPr>
                          <w:ilvl w:val="0"/>
                          <w:numId w:val="16"/>
                        </w:numPr>
                        <w:jc w:val="left"/>
                        <w:rPr>
                          <w:rFonts w:ascii="American Typewriter Condensed" w:hAnsi="American Typewriter Condensed" w:cs="American Typewriter Condensed"/>
                          <w:b w:val="0"/>
                          <w:sz w:val="32"/>
                          <w:szCs w:val="32"/>
                        </w:rPr>
                      </w:pPr>
                      <w:r>
                        <w:rPr>
                          <w:rFonts w:ascii="American Typewriter Condensed" w:hAnsi="American Typewriter Condensed" w:cs="American Typewriter Condensed"/>
                          <w:b w:val="0"/>
                          <w:sz w:val="32"/>
                          <w:szCs w:val="32"/>
                        </w:rPr>
                        <w:t>Unleash your creative talents with displays</w:t>
                      </w:r>
                    </w:p>
                    <w:p w14:paraId="2EE78DAD" w14:textId="132EE508" w:rsidR="00684D9F" w:rsidRDefault="00684D9F" w:rsidP="00994031">
                      <w:pPr>
                        <w:pStyle w:val="BodyText2"/>
                        <w:numPr>
                          <w:ilvl w:val="0"/>
                          <w:numId w:val="16"/>
                        </w:numPr>
                        <w:jc w:val="left"/>
                        <w:rPr>
                          <w:rFonts w:ascii="American Typewriter Condensed" w:hAnsi="American Typewriter Condensed" w:cs="American Typewriter Condensed"/>
                          <w:b w:val="0"/>
                          <w:sz w:val="32"/>
                          <w:szCs w:val="32"/>
                        </w:rPr>
                      </w:pPr>
                      <w:r>
                        <w:rPr>
                          <w:rFonts w:ascii="American Typewriter Condensed" w:hAnsi="American Typewriter Condensed" w:cs="American Typewriter Condensed"/>
                          <w:b w:val="0"/>
                          <w:sz w:val="32"/>
                          <w:szCs w:val="32"/>
                        </w:rPr>
                        <w:t>Attend VIP events and the end of year L.M Party</w:t>
                      </w:r>
                    </w:p>
                    <w:p w14:paraId="344B4BD1" w14:textId="091523AD" w:rsidR="00684D9F" w:rsidRPr="00994031" w:rsidRDefault="00684D9F" w:rsidP="00994031">
                      <w:pPr>
                        <w:pStyle w:val="BodyText2"/>
                        <w:ind w:left="820"/>
                        <w:jc w:val="left"/>
                        <w:rPr>
                          <w:rFonts w:ascii="American Typewriter Condensed" w:hAnsi="American Typewriter Condensed" w:cs="American Typewriter Condensed"/>
                          <w:b w:val="0"/>
                          <w:sz w:val="32"/>
                          <w:szCs w:val="32"/>
                        </w:rPr>
                      </w:pPr>
                    </w:p>
                    <w:p w14:paraId="18DEAC7A" w14:textId="77777777" w:rsidR="00684D9F" w:rsidRDefault="00684D9F" w:rsidP="00994031">
                      <w:pPr>
                        <w:pStyle w:val="BodyText2"/>
                        <w:ind w:left="100"/>
                        <w:jc w:val="left"/>
                        <w:rPr>
                          <w:rFonts w:ascii="American Typewriter Condensed" w:hAnsi="American Typewriter Condensed"/>
                          <w:b w:val="0"/>
                          <w:sz w:val="40"/>
                        </w:rPr>
                      </w:pPr>
                    </w:p>
                    <w:p w14:paraId="5200766E" w14:textId="77777777" w:rsidR="00684D9F" w:rsidRPr="004E3AD6" w:rsidRDefault="00684D9F" w:rsidP="00994031">
                      <w:pPr>
                        <w:pStyle w:val="BodyText2"/>
                        <w:jc w:val="left"/>
                        <w:rPr>
                          <w:rFonts w:ascii="American Typewriter Condensed" w:hAnsi="American Typewriter Condensed"/>
                          <w:b w:val="0"/>
                          <w:sz w:val="4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94031" w:rsidRPr="002602EC"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5C5DF055" wp14:editId="24918964">
                <wp:simplePos x="0" y="0"/>
                <wp:positionH relativeFrom="page">
                  <wp:posOffset>4337050</wp:posOffset>
                </wp:positionH>
                <wp:positionV relativeFrom="page">
                  <wp:posOffset>4925695</wp:posOffset>
                </wp:positionV>
                <wp:extent cx="2376805" cy="528320"/>
                <wp:effectExtent l="0" t="152400" r="0" b="157480"/>
                <wp:wrapTight wrapText="bothSides">
                  <wp:wrapPolygon edited="0">
                    <wp:start x="19558" y="-1521"/>
                    <wp:lineTo x="5755" y="-7053"/>
                    <wp:lineTo x="373" y="-5841"/>
                    <wp:lineTo x="100" y="21211"/>
                    <wp:lineTo x="1475" y="21970"/>
                    <wp:lineTo x="1760" y="20036"/>
                    <wp:lineTo x="21114" y="18171"/>
                    <wp:lineTo x="21162" y="-635"/>
                    <wp:lineTo x="19558" y="-1521"/>
                  </wp:wrapPolygon>
                </wp:wrapTight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0" y="0"/>
                          <a:ext cx="237680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04DD5" w14:textId="5DB51C79" w:rsidR="00684D9F" w:rsidRPr="00994031" w:rsidRDefault="00684D9F" w:rsidP="002602EC">
                            <w:pPr>
                              <w:pStyle w:val="Heading6"/>
                              <w:rPr>
                                <w:sz w:val="48"/>
                              </w:rPr>
                            </w:pPr>
                            <w:r w:rsidRPr="00994031">
                              <w:rPr>
                                <w:sz w:val="48"/>
                              </w:rPr>
                              <w:t>L.M Roster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341.5pt;margin-top:387.85pt;width:187.15pt;height:41.6pt;rotation:-7;z-index:25165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" filled="f" stroked="f">
                <v:textbox>
                  <w:txbxContent>
                    <w:p w14:paraId="5EF04DD5" w14:textId="5DB51C79" w:rsidR="00684D9F" w:rsidRPr="00994031" w:rsidRDefault="00684D9F" w:rsidP="002602EC">
                      <w:pPr>
                        <w:pStyle w:val="Heading6"/>
                        <w:rPr>
                          <w:sz w:val="48"/>
                        </w:rPr>
                      </w:pPr>
                      <w:r w:rsidRPr="00994031">
                        <w:rPr>
                          <w:sz w:val="48"/>
                        </w:rPr>
                        <w:t>L.M Roster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94031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115B9F2" wp14:editId="4F0ABC47">
                <wp:simplePos x="0" y="0"/>
                <wp:positionH relativeFrom="page">
                  <wp:posOffset>365760</wp:posOffset>
                </wp:positionH>
                <wp:positionV relativeFrom="page">
                  <wp:posOffset>3611880</wp:posOffset>
                </wp:positionV>
                <wp:extent cx="2660650" cy="1315720"/>
                <wp:effectExtent l="0" t="0" r="0" b="5080"/>
                <wp:wrapTight wrapText="bothSides">
                  <wp:wrapPolygon edited="0">
                    <wp:start x="206" y="0"/>
                    <wp:lineTo x="206" y="21266"/>
                    <wp:lineTo x="21239" y="21266"/>
                    <wp:lineTo x="21239" y="0"/>
                    <wp:lineTo x="206" y="0"/>
                  </wp:wrapPolygon>
                </wp:wrapTight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131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03A85B" w14:textId="778FE75A" w:rsidR="00684D9F" w:rsidRPr="001040CB" w:rsidRDefault="00684D9F" w:rsidP="00B93B71">
                            <w:pPr>
                              <w:pStyle w:val="Heading2"/>
                              <w:rPr>
                                <w:rFonts w:ascii="American Typewriter Condensed" w:hAnsi="American Typewriter Condensed"/>
                                <w:i/>
                                <w:sz w:val="44"/>
                              </w:rPr>
                            </w:pPr>
                            <w:r w:rsidRPr="001040CB">
                              <w:rPr>
                                <w:rFonts w:ascii="American Typewriter Condensed" w:hAnsi="American Typewriter Condensed"/>
                                <w:i/>
                                <w:sz w:val="44"/>
                              </w:rPr>
                              <w:t xml:space="preserve">Matthew 7:12a </w:t>
                            </w:r>
                          </w:p>
                          <w:p w14:paraId="7FCA30E1" w14:textId="5BFF98A5" w:rsidR="00684D9F" w:rsidRPr="00A165E3" w:rsidRDefault="00684D9F" w:rsidP="0055585D">
                            <w:pPr>
                              <w:pStyle w:val="Heading2"/>
                              <w:rPr>
                                <w:rFonts w:ascii="American Typewriter Condensed" w:hAnsi="American Typewriter Condensed"/>
                                <w:i/>
                                <w:sz w:val="36"/>
                              </w:rPr>
                            </w:pPr>
                            <w:r w:rsidRPr="00A165E3">
                              <w:rPr>
                                <w:rFonts w:ascii="American Typewriter Condensed" w:hAnsi="American Typewriter Condensed"/>
                                <w:i/>
                                <w:sz w:val="36"/>
                              </w:rPr>
                              <w:t>So in everything, do to others what you would have them do to you</w:t>
                            </w:r>
                            <w:r>
                              <w:rPr>
                                <w:rFonts w:ascii="American Typewriter Condensed" w:hAnsi="American Typewriter Condensed"/>
                                <w:i/>
                                <w:sz w:val="36"/>
                              </w:rPr>
                              <w:t>.</w:t>
                            </w:r>
                          </w:p>
                          <w:p w14:paraId="52FAEE22" w14:textId="795E9E12" w:rsidR="00684D9F" w:rsidRPr="00206619" w:rsidRDefault="00684D9F" w:rsidP="00B93B71">
                            <w:pPr>
                              <w:pStyle w:val="Heading2"/>
                              <w:rPr>
                                <w:rFonts w:ascii="American Typewriter Condensed" w:hAnsi="American Typewriter Condensed"/>
                              </w:rPr>
                            </w:pPr>
                            <w:r>
                              <w:rPr>
                                <w:rFonts w:ascii="American Typewriter Condensed" w:hAnsi="American Typewriter Condensed"/>
                              </w:rPr>
                              <w:t xml:space="preserve"> </w:t>
                            </w:r>
                            <w:r w:rsidRPr="00206619">
                              <w:rPr>
                                <w:rFonts w:ascii="American Typewriter Condensed" w:hAnsi="American Typewriter Condens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28.8pt;margin-top:284.4pt;width:209.5pt;height:103.6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" filled="f" stroked="f">
                <v:textbox inset=",0,,0">
                  <w:txbxContent>
                    <w:p w14:paraId="7A03A85B" w14:textId="778FE75A" w:rsidR="00684D9F" w:rsidRPr="001040CB" w:rsidRDefault="00684D9F" w:rsidP="00B93B71">
                      <w:pPr>
                        <w:pStyle w:val="Heading2"/>
                        <w:rPr>
                          <w:rFonts w:ascii="American Typewriter Condensed" w:hAnsi="American Typewriter Condensed"/>
                          <w:i/>
                          <w:sz w:val="44"/>
                        </w:rPr>
                      </w:pPr>
                      <w:r w:rsidRPr="001040CB">
                        <w:rPr>
                          <w:rFonts w:ascii="American Typewriter Condensed" w:hAnsi="American Typewriter Condensed"/>
                          <w:i/>
                          <w:sz w:val="44"/>
                        </w:rPr>
                        <w:t xml:space="preserve">Matthew 7:12a </w:t>
                      </w:r>
                    </w:p>
                    <w:p w14:paraId="7FCA30E1" w14:textId="5BFF98A5" w:rsidR="00684D9F" w:rsidRPr="00A165E3" w:rsidRDefault="00684D9F" w:rsidP="0055585D">
                      <w:pPr>
                        <w:pStyle w:val="Heading2"/>
                        <w:rPr>
                          <w:rFonts w:ascii="American Typewriter Condensed" w:hAnsi="American Typewriter Condensed"/>
                          <w:i/>
                          <w:sz w:val="36"/>
                        </w:rPr>
                      </w:pPr>
                      <w:r w:rsidRPr="00A165E3">
                        <w:rPr>
                          <w:rFonts w:ascii="American Typewriter Condensed" w:hAnsi="American Typewriter Condensed"/>
                          <w:i/>
                          <w:sz w:val="36"/>
                        </w:rPr>
                        <w:t>So in everything, do to others what you would have them do to you</w:t>
                      </w:r>
                      <w:r>
                        <w:rPr>
                          <w:rFonts w:ascii="American Typewriter Condensed" w:hAnsi="American Typewriter Condensed"/>
                          <w:i/>
                          <w:sz w:val="36"/>
                        </w:rPr>
                        <w:t>.</w:t>
                      </w:r>
                    </w:p>
                    <w:p w14:paraId="52FAEE22" w14:textId="795E9E12" w:rsidR="00684D9F" w:rsidRPr="00206619" w:rsidRDefault="00684D9F" w:rsidP="00B93B71">
                      <w:pPr>
                        <w:pStyle w:val="Heading2"/>
                        <w:rPr>
                          <w:rFonts w:ascii="American Typewriter Condensed" w:hAnsi="American Typewriter Condensed"/>
                        </w:rPr>
                      </w:pPr>
                      <w:r>
                        <w:rPr>
                          <w:rFonts w:ascii="American Typewriter Condensed" w:hAnsi="American Typewriter Condensed"/>
                        </w:rPr>
                        <w:t xml:space="preserve"> </w:t>
                      </w:r>
                      <w:r w:rsidRPr="00206619">
                        <w:rPr>
                          <w:rFonts w:ascii="American Typewriter Condensed" w:hAnsi="American Typewriter Condensed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94031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F5A6FE2" wp14:editId="3D893A20">
                <wp:simplePos x="0" y="0"/>
                <wp:positionH relativeFrom="page">
                  <wp:posOffset>3840480</wp:posOffset>
                </wp:positionH>
                <wp:positionV relativeFrom="page">
                  <wp:posOffset>6146800</wp:posOffset>
                </wp:positionV>
                <wp:extent cx="2377440" cy="1029970"/>
                <wp:effectExtent l="0" t="0" r="0" b="11430"/>
                <wp:wrapTight wrapText="bothSides">
                  <wp:wrapPolygon edited="0">
                    <wp:start x="231" y="0"/>
                    <wp:lineTo x="231" y="21307"/>
                    <wp:lineTo x="21000" y="21307"/>
                    <wp:lineTo x="21000" y="0"/>
                    <wp:lineTo x="231" y="0"/>
                  </wp:wrapPolygon>
                </wp:wrapTight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02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D5629" w14:textId="5D747442" w:rsidR="00684D9F" w:rsidRPr="00206619" w:rsidRDefault="00684D9F" w:rsidP="00994031">
                            <w:pPr>
                              <w:pStyle w:val="Company"/>
                              <w:jc w:val="center"/>
                              <w:rPr>
                                <w:rFonts w:ascii="American Typewriter Condensed" w:hAnsi="American Typewriter Condensed" w:cs="Apple Chancery"/>
                              </w:rPr>
                            </w:pPr>
                            <w:r w:rsidRPr="00206619">
                              <w:rPr>
                                <w:rFonts w:ascii="American Typewriter Condensed" w:hAnsi="American Typewriter Condensed" w:cs="Apple Chancery"/>
                              </w:rPr>
                              <w:t xml:space="preserve">The library monitor roster </w:t>
                            </w:r>
                            <w:r>
                              <w:rPr>
                                <w:rFonts w:ascii="American Typewriter Condensed" w:hAnsi="American Typewriter Condensed" w:cs="Apple Chancery"/>
                              </w:rPr>
                              <w:t>is</w:t>
                            </w:r>
                            <w:r w:rsidRPr="00206619">
                              <w:rPr>
                                <w:rFonts w:ascii="American Typewriter Condensed" w:hAnsi="American Typewriter Condensed" w:cs="Apple Chancery"/>
                              </w:rPr>
                              <w:t xml:space="preserve"> located </w:t>
                            </w:r>
                            <w:r>
                              <w:rPr>
                                <w:rFonts w:ascii="American Typewriter Condensed" w:hAnsi="American Typewriter Condensed" w:cs="Apple Chancery"/>
                              </w:rPr>
                              <w:t>o</w:t>
                            </w:r>
                            <w:r w:rsidRPr="00206619">
                              <w:rPr>
                                <w:rFonts w:ascii="American Typewriter Condensed" w:hAnsi="American Typewriter Condensed" w:cs="Apple Chancery"/>
                              </w:rPr>
                              <w:t xml:space="preserve">n the </w:t>
                            </w:r>
                            <w:r>
                              <w:rPr>
                                <w:rFonts w:ascii="American Typewriter Condensed" w:hAnsi="American Typewriter Condensed" w:cs="Apple Chancery"/>
                              </w:rPr>
                              <w:t>wall in the library foyer.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302.4pt;margin-top:484pt;width:187.2pt;height:81.1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" filled="f" stroked="f">
                <v:textbox inset=",0,,0">
                  <w:txbxContent>
                    <w:p w14:paraId="5A5D5629" w14:textId="5D747442" w:rsidR="00684D9F" w:rsidRPr="00206619" w:rsidRDefault="00684D9F" w:rsidP="00994031">
                      <w:pPr>
                        <w:pStyle w:val="Company"/>
                        <w:jc w:val="center"/>
                        <w:rPr>
                          <w:rFonts w:ascii="American Typewriter Condensed" w:hAnsi="American Typewriter Condensed" w:cs="Apple Chancery"/>
                        </w:rPr>
                      </w:pPr>
                      <w:r w:rsidRPr="00206619">
                        <w:rPr>
                          <w:rFonts w:ascii="American Typewriter Condensed" w:hAnsi="American Typewriter Condensed" w:cs="Apple Chancery"/>
                        </w:rPr>
                        <w:t xml:space="preserve">The library monitor roster </w:t>
                      </w:r>
                      <w:r>
                        <w:rPr>
                          <w:rFonts w:ascii="American Typewriter Condensed" w:hAnsi="American Typewriter Condensed" w:cs="Apple Chancery"/>
                        </w:rPr>
                        <w:t>is</w:t>
                      </w:r>
                      <w:r w:rsidRPr="00206619">
                        <w:rPr>
                          <w:rFonts w:ascii="American Typewriter Condensed" w:hAnsi="American Typewriter Condensed" w:cs="Apple Chancery"/>
                        </w:rPr>
                        <w:t xml:space="preserve"> located </w:t>
                      </w:r>
                      <w:r>
                        <w:rPr>
                          <w:rFonts w:ascii="American Typewriter Condensed" w:hAnsi="American Typewriter Condensed" w:cs="Apple Chancery"/>
                        </w:rPr>
                        <w:t>o</w:t>
                      </w:r>
                      <w:r w:rsidRPr="00206619">
                        <w:rPr>
                          <w:rFonts w:ascii="American Typewriter Condensed" w:hAnsi="American Typewriter Condensed" w:cs="Apple Chancery"/>
                        </w:rPr>
                        <w:t xml:space="preserve">n the </w:t>
                      </w:r>
                      <w:r>
                        <w:rPr>
                          <w:rFonts w:ascii="American Typewriter Condensed" w:hAnsi="American Typewriter Condensed" w:cs="Apple Chancery"/>
                        </w:rPr>
                        <w:t>wall in the library foyer.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5585D">
        <w:rPr>
          <w:noProof/>
        </w:rPr>
        <w:drawing>
          <wp:anchor distT="0" distB="0" distL="114300" distR="114300" simplePos="0" relativeHeight="251658272" behindDoc="0" locked="0" layoutInCell="1" allowOverlap="1" wp14:anchorId="1598FFE8" wp14:editId="54436CB1">
            <wp:simplePos x="0" y="0"/>
            <wp:positionH relativeFrom="page">
              <wp:posOffset>270510</wp:posOffset>
            </wp:positionH>
            <wp:positionV relativeFrom="page">
              <wp:posOffset>1275080</wp:posOffset>
            </wp:positionV>
            <wp:extent cx="2860040" cy="2400300"/>
            <wp:effectExtent l="0" t="0" r="10160" b="12700"/>
            <wp:wrapTight wrapText="bothSides">
              <wp:wrapPolygon edited="0">
                <wp:start x="12853" y="0"/>
                <wp:lineTo x="6906" y="229"/>
                <wp:lineTo x="1918" y="1829"/>
                <wp:lineTo x="1918" y="3657"/>
                <wp:lineTo x="0" y="5029"/>
                <wp:lineTo x="0" y="11200"/>
                <wp:lineTo x="2110" y="14629"/>
                <wp:lineTo x="2302" y="15543"/>
                <wp:lineTo x="4604" y="18286"/>
                <wp:lineTo x="5371" y="18286"/>
                <wp:lineTo x="5371" y="19657"/>
                <wp:lineTo x="7481" y="21486"/>
                <wp:lineTo x="9016" y="21486"/>
                <wp:lineTo x="10359" y="21486"/>
                <wp:lineTo x="10742" y="18286"/>
                <wp:lineTo x="14004" y="18286"/>
                <wp:lineTo x="15346" y="17143"/>
                <wp:lineTo x="15155" y="14629"/>
                <wp:lineTo x="18991" y="12800"/>
                <wp:lineTo x="20142" y="11200"/>
                <wp:lineTo x="19950" y="10971"/>
                <wp:lineTo x="21485" y="8686"/>
                <wp:lineTo x="21485" y="2743"/>
                <wp:lineTo x="19567" y="1143"/>
                <wp:lineTo x="17073" y="0"/>
                <wp:lineTo x="12853" y="0"/>
              </wp:wrapPolygon>
            </wp:wrapTight>
            <wp:docPr id="12" name="Picture 2" descr=":brochure 14:Assets:ExteriorPa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brochure 14:Assets:ExteriorPaint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6DD">
        <w:rPr>
          <w:noProof/>
        </w:rPr>
        <w:drawing>
          <wp:anchor distT="0" distB="0" distL="114300" distR="114300" simplePos="0" relativeHeight="251658254" behindDoc="0" locked="0" layoutInCell="1" allowOverlap="1" wp14:anchorId="3318EAF1" wp14:editId="5308B759">
            <wp:simplePos x="0" y="0"/>
            <wp:positionH relativeFrom="page">
              <wp:posOffset>4064000</wp:posOffset>
            </wp:positionH>
            <wp:positionV relativeFrom="page">
              <wp:posOffset>4560570</wp:posOffset>
            </wp:positionV>
            <wp:extent cx="1929765" cy="1625600"/>
            <wp:effectExtent l="0" t="0" r="635" b="0"/>
            <wp:wrapTight wrapText="bothSides">
              <wp:wrapPolygon edited="0">
                <wp:start x="12225" y="0"/>
                <wp:lineTo x="7108" y="0"/>
                <wp:lineTo x="0" y="3375"/>
                <wp:lineTo x="0" y="11475"/>
                <wp:lineTo x="3127" y="16200"/>
                <wp:lineTo x="3696" y="17888"/>
                <wp:lineTo x="6823" y="21263"/>
                <wp:lineTo x="8529" y="21263"/>
                <wp:lineTo x="10519" y="21263"/>
                <wp:lineTo x="11088" y="21263"/>
                <wp:lineTo x="20186" y="11475"/>
                <wp:lineTo x="20186" y="10800"/>
                <wp:lineTo x="21323" y="8100"/>
                <wp:lineTo x="21323" y="2025"/>
                <wp:lineTo x="17058" y="0"/>
                <wp:lineTo x="12225" y="0"/>
              </wp:wrapPolygon>
            </wp:wrapTight>
            <wp:docPr id="14" name="Picture 2" descr=":brochure 14:Assets:ExteriorPa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brochure 14:Assets:ExteriorPaint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0BA">
        <w:br w:type="page"/>
      </w:r>
      <w:r w:rsidR="00913CD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4" behindDoc="0" locked="0" layoutInCell="0" allowOverlap="1" wp14:anchorId="11021847" wp14:editId="16965BC0">
                <wp:simplePos x="0" y="0"/>
                <wp:positionH relativeFrom="page">
                  <wp:posOffset>321310</wp:posOffset>
                </wp:positionH>
                <wp:positionV relativeFrom="page">
                  <wp:posOffset>2922270</wp:posOffset>
                </wp:positionV>
                <wp:extent cx="2461260" cy="1805940"/>
                <wp:effectExtent l="0" t="50800" r="0" b="73660"/>
                <wp:wrapTight wrapText="bothSides">
                  <wp:wrapPolygon edited="0">
                    <wp:start x="3570" y="-4719"/>
                    <wp:lineTo x="-1937" y="16794"/>
                    <wp:lineTo x="17848" y="26200"/>
                    <wp:lineTo x="23354" y="4687"/>
                    <wp:lineTo x="3570" y="-4719"/>
                  </wp:wrapPolygon>
                </wp:wrapTight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46088">
                          <a:off x="0" y="0"/>
                          <a:ext cx="24612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8707F4" w14:textId="383BA15B" w:rsidR="00684D9F" w:rsidRPr="0055585D" w:rsidRDefault="00913CDE" w:rsidP="009C16DD">
                            <w:pPr>
                              <w:pStyle w:val="Heading1"/>
                              <w:jc w:val="center"/>
                              <w:rPr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sz w:val="52"/>
                                <w:szCs w:val="48"/>
                              </w:rPr>
                              <w:t>Why not consider</w:t>
                            </w:r>
                            <w:r w:rsidR="00684D9F" w:rsidRPr="0055585D">
                              <w:rPr>
                                <w:sz w:val="52"/>
                                <w:szCs w:val="48"/>
                              </w:rPr>
                              <w:t xml:space="preserve"> joining the library team</w:t>
                            </w:r>
                            <w:r w:rsidR="00684D9F">
                              <w:rPr>
                                <w:sz w:val="52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25.3pt;margin-top:230.1pt;width:193.8pt;height:142.2pt;rotation:-1260380fd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" o:allowincell="f" filled="f" stroked="f">
                <v:textbox inset=",0,,0">
                  <w:txbxContent>
                    <w:p w14:paraId="3C8707F4" w14:textId="383BA15B" w:rsidR="00684D9F" w:rsidRPr="0055585D" w:rsidRDefault="00913CDE" w:rsidP="009C16DD">
                      <w:pPr>
                        <w:pStyle w:val="Heading1"/>
                        <w:jc w:val="center"/>
                        <w:rPr>
                          <w:sz w:val="52"/>
                          <w:szCs w:val="48"/>
                        </w:rPr>
                      </w:pPr>
                      <w:r>
                        <w:rPr>
                          <w:sz w:val="52"/>
                          <w:szCs w:val="48"/>
                        </w:rPr>
                        <w:t>Why not consider</w:t>
                      </w:r>
                      <w:r w:rsidR="00684D9F" w:rsidRPr="0055585D">
                        <w:rPr>
                          <w:sz w:val="52"/>
                          <w:szCs w:val="48"/>
                        </w:rPr>
                        <w:t xml:space="preserve"> joining the library team</w:t>
                      </w:r>
                      <w:r w:rsidR="00684D9F">
                        <w:rPr>
                          <w:sz w:val="52"/>
                          <w:szCs w:val="48"/>
                        </w:rPr>
                        <w:t>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40CB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0" allowOverlap="1" wp14:anchorId="71DE5279" wp14:editId="46773748">
                <wp:simplePos x="0" y="0"/>
                <wp:positionH relativeFrom="page">
                  <wp:posOffset>584200</wp:posOffset>
                </wp:positionH>
                <wp:positionV relativeFrom="page">
                  <wp:posOffset>4191000</wp:posOffset>
                </wp:positionV>
                <wp:extent cx="3632200" cy="3432175"/>
                <wp:effectExtent l="0" t="0" r="0" b="22225"/>
                <wp:wrapTight wrapText="bothSides">
                  <wp:wrapPolygon edited="0">
                    <wp:start x="151" y="0"/>
                    <wp:lineTo x="151" y="21580"/>
                    <wp:lineTo x="21298" y="21580"/>
                    <wp:lineTo x="21298" y="0"/>
                    <wp:lineTo x="151" y="0"/>
                  </wp:wrapPolygon>
                </wp:wrapTight>
                <wp:docPr id="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343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1B01D21" w14:textId="45EB2D20" w:rsidR="00684D9F" w:rsidRDefault="00684D9F" w:rsidP="00B93B71">
                            <w:pPr>
                              <w:pStyle w:val="BodyText3"/>
                              <w:rPr>
                                <w:rFonts w:ascii="American Typewriter Condensed" w:hAnsi="American Typewriter Condensed"/>
                                <w:sz w:val="36"/>
                              </w:rPr>
                            </w:pPr>
                            <w:r w:rsidRPr="00005150">
                              <w:rPr>
                                <w:rFonts w:ascii="American Typewriter Condensed" w:hAnsi="American Typewriter Condensed"/>
                                <w:sz w:val="36"/>
                              </w:rPr>
                              <w:t>We are always looking for enthusiastic</w:t>
                            </w:r>
                            <w:r>
                              <w:rPr>
                                <w:rFonts w:ascii="American Typewriter Condensed" w:hAnsi="American Typewriter Condensed"/>
                                <w:sz w:val="36"/>
                              </w:rPr>
                              <w:t xml:space="preserve"> students who would like to help out. Here’s what we</w:t>
                            </w:r>
                            <w:r w:rsidR="00913CDE">
                              <w:rPr>
                                <w:rFonts w:ascii="American Typewriter Condensed" w:hAnsi="American Typewriter Condensed"/>
                                <w:sz w:val="36"/>
                              </w:rPr>
                              <w:t xml:space="preserve"> look for in a Library Monitor. Students who are:</w:t>
                            </w:r>
                          </w:p>
                          <w:p w14:paraId="2DFEE6C3" w14:textId="77777777" w:rsidR="00684D9F" w:rsidRPr="00A165E3" w:rsidRDefault="00684D9F" w:rsidP="00A165E3">
                            <w:pPr>
                              <w:pStyle w:val="BodyText3"/>
                              <w:rPr>
                                <w:rFonts w:ascii="American Typewriter Condensed" w:hAnsi="American Typewriter Condensed"/>
                                <w:sz w:val="6"/>
                              </w:rPr>
                            </w:pPr>
                            <w:r>
                              <w:rPr>
                                <w:rFonts w:ascii="American Typewriter Condensed" w:hAnsi="American Typewriter Condensed"/>
                                <w:sz w:val="36"/>
                              </w:rPr>
                              <w:t xml:space="preserve"> </w:t>
                            </w:r>
                          </w:p>
                          <w:p w14:paraId="4ACB85CA" w14:textId="26E794B1" w:rsidR="00684D9F" w:rsidRPr="00005150" w:rsidRDefault="00684D9F" w:rsidP="001040CB">
                            <w:pPr>
                              <w:pStyle w:val="BodyText3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merican Typewriter Condensed" w:hAnsi="American Typewriter Condensed"/>
                                <w:sz w:val="36"/>
                              </w:rPr>
                            </w:pPr>
                            <w:r>
                              <w:rPr>
                                <w:rFonts w:ascii="American Typewriter Condensed" w:hAnsi="American Typewriter Condensed"/>
                                <w:sz w:val="36"/>
                              </w:rPr>
                              <w:t xml:space="preserve">Reliable </w:t>
                            </w:r>
                          </w:p>
                          <w:p w14:paraId="2D59B146" w14:textId="703928B4" w:rsidR="00684D9F" w:rsidRDefault="00684D9F" w:rsidP="001040CB">
                            <w:pPr>
                              <w:pStyle w:val="BodyText3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merican Typewriter Condensed" w:hAnsi="American Typewriter Condensed"/>
                                <w:sz w:val="36"/>
                              </w:rPr>
                            </w:pPr>
                            <w:r>
                              <w:rPr>
                                <w:rFonts w:ascii="American Typewriter Condensed" w:hAnsi="American Typewriter Condensed"/>
                                <w:sz w:val="36"/>
                              </w:rPr>
                              <w:t xml:space="preserve">Respectful </w:t>
                            </w:r>
                          </w:p>
                          <w:p w14:paraId="4788A381" w14:textId="5BDB6A97" w:rsidR="00684D9F" w:rsidRDefault="00684D9F" w:rsidP="001040CB">
                            <w:pPr>
                              <w:pStyle w:val="BodyText3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merican Typewriter Condensed" w:hAnsi="American Typewriter Condensed"/>
                                <w:sz w:val="36"/>
                              </w:rPr>
                            </w:pPr>
                            <w:r>
                              <w:rPr>
                                <w:rFonts w:ascii="American Typewriter Condensed" w:hAnsi="American Typewriter Condensed"/>
                                <w:sz w:val="36"/>
                              </w:rPr>
                              <w:t xml:space="preserve">Trustworthy </w:t>
                            </w:r>
                          </w:p>
                          <w:p w14:paraId="13C4CC6E" w14:textId="0B94FD99" w:rsidR="00684D9F" w:rsidRPr="00005150" w:rsidRDefault="00684D9F" w:rsidP="001040CB">
                            <w:pPr>
                              <w:pStyle w:val="BodyText3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merican Typewriter Condensed" w:hAnsi="American Typewriter Condensed"/>
                                <w:sz w:val="36"/>
                              </w:rPr>
                            </w:pPr>
                            <w:r>
                              <w:rPr>
                                <w:rFonts w:ascii="American Typewriter Condensed" w:hAnsi="American Typewriter Condensed"/>
                                <w:sz w:val="36"/>
                              </w:rPr>
                              <w:t>Willing to show initiative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6pt;margin-top:330pt;width:286pt;height:270.25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" mv:complextextbox="1" o:allowincell="f" filled="f" stroked="f">
                <v:textbox inset=",0,,0">
                  <w:txbxContent>
                    <w:p w14:paraId="31B01D21" w14:textId="45EB2D20" w:rsidR="00684D9F" w:rsidRDefault="00684D9F" w:rsidP="00B93B71">
                      <w:pPr>
                        <w:pStyle w:val="BodyText3"/>
                        <w:rPr>
                          <w:rFonts w:ascii="American Typewriter Condensed" w:hAnsi="American Typewriter Condensed"/>
                          <w:sz w:val="36"/>
                        </w:rPr>
                      </w:pPr>
                      <w:r w:rsidRPr="00005150">
                        <w:rPr>
                          <w:rFonts w:ascii="American Typewriter Condensed" w:hAnsi="American Typewriter Condensed"/>
                          <w:sz w:val="36"/>
                        </w:rPr>
                        <w:t>We are always looking for enthusiastic</w:t>
                      </w:r>
                      <w:r>
                        <w:rPr>
                          <w:rFonts w:ascii="American Typewriter Condensed" w:hAnsi="American Typewriter Condensed"/>
                          <w:sz w:val="36"/>
                        </w:rPr>
                        <w:t xml:space="preserve"> students who would like to help out. Here’s what we</w:t>
                      </w:r>
                      <w:r w:rsidR="00913CDE">
                        <w:rPr>
                          <w:rFonts w:ascii="American Typewriter Condensed" w:hAnsi="American Typewriter Condensed"/>
                          <w:sz w:val="36"/>
                        </w:rPr>
                        <w:t xml:space="preserve"> look for in a Library Monitor. Students who are:</w:t>
                      </w:r>
                    </w:p>
                    <w:p w14:paraId="2DFEE6C3" w14:textId="77777777" w:rsidR="00684D9F" w:rsidRPr="00A165E3" w:rsidRDefault="00684D9F" w:rsidP="00A165E3">
                      <w:pPr>
                        <w:pStyle w:val="BodyText3"/>
                        <w:rPr>
                          <w:rFonts w:ascii="American Typewriter Condensed" w:hAnsi="American Typewriter Condensed"/>
                          <w:sz w:val="6"/>
                        </w:rPr>
                      </w:pPr>
                      <w:r>
                        <w:rPr>
                          <w:rFonts w:ascii="American Typewriter Condensed" w:hAnsi="American Typewriter Condensed"/>
                          <w:sz w:val="36"/>
                        </w:rPr>
                        <w:t xml:space="preserve"> </w:t>
                      </w:r>
                    </w:p>
                    <w:p w14:paraId="4ACB85CA" w14:textId="26E794B1" w:rsidR="00684D9F" w:rsidRPr="00005150" w:rsidRDefault="00684D9F" w:rsidP="001040CB">
                      <w:pPr>
                        <w:pStyle w:val="BodyText3"/>
                        <w:numPr>
                          <w:ilvl w:val="0"/>
                          <w:numId w:val="18"/>
                        </w:numPr>
                        <w:rPr>
                          <w:rFonts w:ascii="American Typewriter Condensed" w:hAnsi="American Typewriter Condensed"/>
                          <w:sz w:val="36"/>
                        </w:rPr>
                      </w:pPr>
                      <w:r>
                        <w:rPr>
                          <w:rFonts w:ascii="American Typewriter Condensed" w:hAnsi="American Typewriter Condensed"/>
                          <w:sz w:val="36"/>
                        </w:rPr>
                        <w:t xml:space="preserve">Reliable </w:t>
                      </w:r>
                    </w:p>
                    <w:p w14:paraId="2D59B146" w14:textId="703928B4" w:rsidR="00684D9F" w:rsidRDefault="00684D9F" w:rsidP="001040CB">
                      <w:pPr>
                        <w:pStyle w:val="BodyText3"/>
                        <w:numPr>
                          <w:ilvl w:val="0"/>
                          <w:numId w:val="18"/>
                        </w:numPr>
                        <w:rPr>
                          <w:rFonts w:ascii="American Typewriter Condensed" w:hAnsi="American Typewriter Condensed"/>
                          <w:sz w:val="36"/>
                        </w:rPr>
                      </w:pPr>
                      <w:r>
                        <w:rPr>
                          <w:rFonts w:ascii="American Typewriter Condensed" w:hAnsi="American Typewriter Condensed"/>
                          <w:sz w:val="36"/>
                        </w:rPr>
                        <w:t xml:space="preserve">Respectful </w:t>
                      </w:r>
                    </w:p>
                    <w:p w14:paraId="4788A381" w14:textId="5BDB6A97" w:rsidR="00684D9F" w:rsidRDefault="00684D9F" w:rsidP="001040CB">
                      <w:pPr>
                        <w:pStyle w:val="BodyText3"/>
                        <w:numPr>
                          <w:ilvl w:val="0"/>
                          <w:numId w:val="18"/>
                        </w:numPr>
                        <w:rPr>
                          <w:rFonts w:ascii="American Typewriter Condensed" w:hAnsi="American Typewriter Condensed"/>
                          <w:sz w:val="36"/>
                        </w:rPr>
                      </w:pPr>
                      <w:r>
                        <w:rPr>
                          <w:rFonts w:ascii="American Typewriter Condensed" w:hAnsi="American Typewriter Condensed"/>
                          <w:sz w:val="36"/>
                        </w:rPr>
                        <w:t xml:space="preserve">Trustworthy </w:t>
                      </w:r>
                    </w:p>
                    <w:p w14:paraId="13C4CC6E" w14:textId="0B94FD99" w:rsidR="00684D9F" w:rsidRPr="00005150" w:rsidRDefault="00684D9F" w:rsidP="001040CB">
                      <w:pPr>
                        <w:pStyle w:val="BodyText3"/>
                        <w:numPr>
                          <w:ilvl w:val="0"/>
                          <w:numId w:val="18"/>
                        </w:numPr>
                        <w:rPr>
                          <w:rFonts w:ascii="American Typewriter Condensed" w:hAnsi="American Typewriter Condensed"/>
                          <w:sz w:val="36"/>
                        </w:rPr>
                      </w:pPr>
                      <w:r>
                        <w:rPr>
                          <w:rFonts w:ascii="American Typewriter Condensed" w:hAnsi="American Typewriter Condensed"/>
                          <w:sz w:val="36"/>
                        </w:rPr>
                        <w:t>Willing to show initiative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40CB" w:rsidRPr="005B2D7C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37A7BDF0" wp14:editId="4DF37499">
                <wp:simplePos x="0" y="0"/>
                <wp:positionH relativeFrom="page">
                  <wp:posOffset>805815</wp:posOffset>
                </wp:positionH>
                <wp:positionV relativeFrom="page">
                  <wp:posOffset>318770</wp:posOffset>
                </wp:positionV>
                <wp:extent cx="2569210" cy="587375"/>
                <wp:effectExtent l="0" t="228600" r="0" b="225425"/>
                <wp:wrapTight wrapText="bothSides">
                  <wp:wrapPolygon edited="0">
                    <wp:start x="20267" y="-1498"/>
                    <wp:lineTo x="838" y="-14371"/>
                    <wp:lineTo x="80" y="21079"/>
                    <wp:lineTo x="1132" y="21879"/>
                    <wp:lineTo x="1415" y="20198"/>
                    <wp:lineTo x="6190" y="20035"/>
                    <wp:lineTo x="6401" y="20195"/>
                    <wp:lineTo x="21082" y="16186"/>
                    <wp:lineTo x="21319" y="-698"/>
                    <wp:lineTo x="20267" y="-1498"/>
                  </wp:wrapPolygon>
                </wp:wrapTight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8489">
                          <a:off x="0" y="0"/>
                          <a:ext cx="256921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1E2FE" w14:textId="68F659C6" w:rsidR="00684D9F" w:rsidRPr="005B2D7C" w:rsidRDefault="00684D9F" w:rsidP="005B2D7C">
                            <w:pPr>
                              <w:pStyle w:val="Heading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 Timothy 4: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margin-left:63.45pt;margin-top:25.1pt;width:202.3pt;height:46.25pt;rotation:-646088fd;z-index:251658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" filled="f" stroked="f">
                <v:textbox>
                  <w:txbxContent>
                    <w:p w14:paraId="1681E2FE" w14:textId="68F659C6" w:rsidR="00684D9F" w:rsidRPr="005B2D7C" w:rsidRDefault="00684D9F" w:rsidP="005B2D7C">
                      <w:pPr>
                        <w:pStyle w:val="Heading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 Timothy 4: 12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40CB" w:rsidRPr="005B2D7C"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45FB1C80" wp14:editId="2B13B1EC">
                <wp:simplePos x="0" y="0"/>
                <wp:positionH relativeFrom="page">
                  <wp:posOffset>1449705</wp:posOffset>
                </wp:positionH>
                <wp:positionV relativeFrom="page">
                  <wp:posOffset>589915</wp:posOffset>
                </wp:positionV>
                <wp:extent cx="4580890" cy="709295"/>
                <wp:effectExtent l="0" t="406400" r="0" b="408305"/>
                <wp:wrapTight wrapText="bothSides">
                  <wp:wrapPolygon edited="0">
                    <wp:start x="20271" y="-1260"/>
                    <wp:lineTo x="10222" y="-11912"/>
                    <wp:lineTo x="9868" y="250"/>
                    <wp:lineTo x="452" y="-11206"/>
                    <wp:lineTo x="95" y="13548"/>
                    <wp:lineTo x="131" y="20675"/>
                    <wp:lineTo x="1191" y="21964"/>
                    <wp:lineTo x="1353" y="20587"/>
                    <wp:lineTo x="16222" y="20574"/>
                    <wp:lineTo x="21402" y="14284"/>
                    <wp:lineTo x="21448" y="172"/>
                    <wp:lineTo x="20271" y="-1260"/>
                  </wp:wrapPolygon>
                </wp:wrapTight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9866">
                          <a:off x="0" y="0"/>
                          <a:ext cx="458089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E22D0" w14:textId="5D3A9CDA" w:rsidR="00684D9F" w:rsidRPr="001040CB" w:rsidRDefault="00684D9F" w:rsidP="00987E3D">
                            <w:pPr>
                              <w:pStyle w:val="Heading6"/>
                              <w:rPr>
                                <w:rFonts w:ascii="American Typewriter" w:hAnsi="American Typewriter" w:cs="American Typewriter"/>
                                <w:b w:val="0"/>
                                <w:i/>
                                <w:sz w:val="24"/>
                                <w:szCs w:val="24"/>
                              </w:rPr>
                            </w:pPr>
                            <w:r w:rsidRPr="001040CB">
                              <w:rPr>
                                <w:rFonts w:ascii="American Typewriter" w:eastAsia="Times New Roman" w:hAnsi="American Typewriter" w:cs="American Typewriter"/>
                                <w:b w:val="0"/>
                                <w:sz w:val="24"/>
                                <w:szCs w:val="24"/>
                              </w:rPr>
                              <w:t>Don't let anyone look down on you for being young. Instead, make your speech, behavio</w:t>
                            </w:r>
                            <w:r>
                              <w:rPr>
                                <w:rFonts w:ascii="American Typewriter" w:eastAsia="Times New Roman" w:hAnsi="American Typewriter" w:cs="American Typewriter"/>
                                <w:b w:val="0"/>
                                <w:sz w:val="24"/>
                                <w:szCs w:val="24"/>
                              </w:rPr>
                              <w:t>u</w:t>
                            </w:r>
                            <w:r w:rsidRPr="001040CB">
                              <w:rPr>
                                <w:rFonts w:ascii="American Typewriter" w:eastAsia="Times New Roman" w:hAnsi="American Typewriter" w:cs="American Typewriter"/>
                                <w:b w:val="0"/>
                                <w:sz w:val="24"/>
                                <w:szCs w:val="24"/>
                              </w:rPr>
                              <w:t>r, love, faith, and purity an example for other believers.</w:t>
                            </w:r>
                          </w:p>
                          <w:p w14:paraId="35E0EAC8" w14:textId="77777777" w:rsidR="00684D9F" w:rsidRDefault="00684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8" type="#_x0000_t202" style="position:absolute;margin-left:114.15pt;margin-top:46.45pt;width:360.7pt;height:55.85pt;rotation:-699197fd;z-index:251658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" filled="f" stroked="f">
                <v:textbox>
                  <w:txbxContent>
                    <w:p w14:paraId="090E22D0" w14:textId="5D3A9CDA" w:rsidR="00684D9F" w:rsidRPr="001040CB" w:rsidRDefault="00684D9F" w:rsidP="00987E3D">
                      <w:pPr>
                        <w:pStyle w:val="Heading6"/>
                        <w:rPr>
                          <w:rFonts w:ascii="American Typewriter" w:hAnsi="American Typewriter" w:cs="American Typewriter"/>
                          <w:b w:val="0"/>
                          <w:i/>
                          <w:sz w:val="24"/>
                          <w:szCs w:val="24"/>
                        </w:rPr>
                      </w:pPr>
                      <w:r w:rsidRPr="001040CB">
                        <w:rPr>
                          <w:rFonts w:ascii="American Typewriter" w:eastAsia="Times New Roman" w:hAnsi="American Typewriter" w:cs="American Typewriter"/>
                          <w:b w:val="0"/>
                          <w:sz w:val="24"/>
                          <w:szCs w:val="24"/>
                        </w:rPr>
                        <w:t>Don't let anyone look down on you for being young. Instead, make your speech, behavio</w:t>
                      </w:r>
                      <w:r>
                        <w:rPr>
                          <w:rFonts w:ascii="American Typewriter" w:eastAsia="Times New Roman" w:hAnsi="American Typewriter" w:cs="American Typewriter"/>
                          <w:b w:val="0"/>
                          <w:sz w:val="24"/>
                          <w:szCs w:val="24"/>
                        </w:rPr>
                        <w:t>u</w:t>
                      </w:r>
                      <w:r w:rsidRPr="001040CB">
                        <w:rPr>
                          <w:rFonts w:ascii="American Typewriter" w:eastAsia="Times New Roman" w:hAnsi="American Typewriter" w:cs="American Typewriter"/>
                          <w:b w:val="0"/>
                          <w:sz w:val="24"/>
                          <w:szCs w:val="24"/>
                        </w:rPr>
                        <w:t>r, love, faith, and purity an example for other believers.</w:t>
                      </w:r>
                    </w:p>
                    <w:p w14:paraId="35E0EAC8" w14:textId="77777777" w:rsidR="00684D9F" w:rsidRDefault="00684D9F"/>
                  </w:txbxContent>
                </v:textbox>
                <w10:wrap type="tight" anchorx="page" anchory="page"/>
              </v:shape>
            </w:pict>
          </mc:Fallback>
        </mc:AlternateContent>
      </w:r>
      <w:r w:rsidR="002F3248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2192EC7" wp14:editId="37975C94">
                <wp:simplePos x="0" y="0"/>
                <wp:positionH relativeFrom="page">
                  <wp:posOffset>4466590</wp:posOffset>
                </wp:positionH>
                <wp:positionV relativeFrom="page">
                  <wp:posOffset>3825240</wp:posOffset>
                </wp:positionV>
                <wp:extent cx="5333365" cy="3571875"/>
                <wp:effectExtent l="0" t="0" r="0" b="9525"/>
                <wp:wrapTight wrapText="bothSides">
                  <wp:wrapPolygon edited="0">
                    <wp:start x="103" y="0"/>
                    <wp:lineTo x="103" y="21504"/>
                    <wp:lineTo x="21397" y="21504"/>
                    <wp:lineTo x="21397" y="0"/>
                    <wp:lineTo x="103" y="0"/>
                  </wp:wrapPolygon>
                </wp:wrapTight>
                <wp:docPr id="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3365" cy="357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92DC511" w14:textId="0689D340" w:rsidR="00684D9F" w:rsidRPr="001040CB" w:rsidRDefault="00684D9F" w:rsidP="00B93B71">
                            <w:pPr>
                              <w:pStyle w:val="BodyText"/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1040CB"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 xml:space="preserve">Shelving – Tidying </w:t>
                            </w:r>
                            <w:r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shelves</w:t>
                            </w:r>
                            <w:r w:rsidRPr="001040CB"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and putting books away</w:t>
                            </w:r>
                            <w:r w:rsidRPr="001040CB"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 xml:space="preserve"> in their correct place. </w:t>
                            </w:r>
                          </w:p>
                          <w:p w14:paraId="1BEE05B4" w14:textId="39055CAF" w:rsidR="00684D9F" w:rsidRPr="001040CB" w:rsidRDefault="00684D9F" w:rsidP="00B93B71">
                            <w:pPr>
                              <w:pStyle w:val="BodyText"/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1040CB"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 xml:space="preserve">Sorting – Making sure that the books are in </w:t>
                            </w:r>
                            <w:r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order in both fiction and non-fiction.</w:t>
                            </w:r>
                          </w:p>
                          <w:p w14:paraId="155D8CC8" w14:textId="6E1EFEF8" w:rsidR="00684D9F" w:rsidRPr="001040CB" w:rsidRDefault="00684D9F" w:rsidP="00B93B71">
                            <w:pPr>
                              <w:pStyle w:val="BodyText"/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1040CB"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 xml:space="preserve">Displays- </w:t>
                            </w:r>
                            <w:r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 xml:space="preserve">Using your creative </w:t>
                            </w:r>
                            <w:r w:rsidR="00913CDE"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talents</w:t>
                            </w:r>
                            <w:r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 xml:space="preserve"> to </w:t>
                            </w:r>
                            <w:r w:rsidR="00913CDE"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design library</w:t>
                            </w:r>
                            <w:r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 xml:space="preserve"> displays</w:t>
                            </w:r>
                          </w:p>
                          <w:p w14:paraId="1987966C" w14:textId="50991EFA" w:rsidR="00684D9F" w:rsidRPr="001040CB" w:rsidRDefault="00684D9F" w:rsidP="00B93B71">
                            <w:pPr>
                              <w:pStyle w:val="BodyText"/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Open Day- Assisting with l</w:t>
                            </w:r>
                            <w:r w:rsidRPr="001040CB"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ibrary activities and ev</w:t>
                            </w:r>
                            <w:r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ents.</w:t>
                            </w:r>
                          </w:p>
                          <w:p w14:paraId="1348F6E0" w14:textId="606D0086" w:rsidR="00684D9F" w:rsidRPr="001040CB" w:rsidRDefault="00684D9F" w:rsidP="00B93B71">
                            <w:pPr>
                              <w:pStyle w:val="BodyText"/>
                              <w:rPr>
                                <w:rFonts w:asciiTheme="majorHAnsi" w:hAnsiTheme="majorHAnsi" w:cs="American Typewriter"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1040CB">
                              <w:rPr>
                                <w:rFonts w:asciiTheme="majorHAnsi" w:hAnsiTheme="majorHAnsi" w:cs="American Typewriter"/>
                                <w:b w:val="0"/>
                                <w:color w:val="auto"/>
                                <w:sz w:val="52"/>
                                <w:szCs w:val="52"/>
                              </w:rPr>
                              <w:t>Front Desk- Assisting with borrowing and returning books.</w:t>
                            </w:r>
                          </w:p>
                          <w:p w14:paraId="23D2A579" w14:textId="77777777" w:rsidR="00684D9F" w:rsidRPr="001040CB" w:rsidRDefault="00684D9F">
                            <w:pPr>
                              <w:rPr>
                                <w:rFonts w:asciiTheme="majorHAnsi" w:hAnsiTheme="majorHAnsi" w:cs="American Typewriter"/>
                                <w:sz w:val="52"/>
                                <w:szCs w:val="52"/>
                              </w:rPr>
                            </w:pPr>
                          </w:p>
                          <w:p w14:paraId="2286F35F" w14:textId="77777777" w:rsidR="00684D9F" w:rsidRPr="001040CB" w:rsidRDefault="00684D9F">
                            <w:pPr>
                              <w:rPr>
                                <w:rFonts w:asciiTheme="majorHAnsi" w:hAnsiTheme="majorHAnsi" w:cs="American Typewriter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51.7pt;margin-top:301.2pt;width:419.95pt;height:281.25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" mv:complextextbox="1" filled="f" stroked="f">
                <v:textbox inset=",0,,0">
                  <w:txbxContent>
                    <w:p w14:paraId="692DC511" w14:textId="0689D340" w:rsidR="00684D9F" w:rsidRPr="001040CB" w:rsidRDefault="00684D9F" w:rsidP="00B93B71">
                      <w:pPr>
                        <w:pStyle w:val="BodyText"/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</w:pPr>
                      <w:r w:rsidRPr="001040CB"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 xml:space="preserve">Shelving – Tidying </w:t>
                      </w:r>
                      <w:r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>shelves</w:t>
                      </w:r>
                      <w:r w:rsidRPr="001040CB"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>and putting books away</w:t>
                      </w:r>
                      <w:r w:rsidRPr="001040CB"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 xml:space="preserve"> in their correct place. </w:t>
                      </w:r>
                    </w:p>
                    <w:p w14:paraId="1BEE05B4" w14:textId="39055CAF" w:rsidR="00684D9F" w:rsidRPr="001040CB" w:rsidRDefault="00684D9F" w:rsidP="00B93B71">
                      <w:pPr>
                        <w:pStyle w:val="BodyText"/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</w:pPr>
                      <w:r w:rsidRPr="001040CB"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 xml:space="preserve">Sorting – Making sure that the books are in </w:t>
                      </w:r>
                      <w:r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>order in both fiction and non-fiction.</w:t>
                      </w:r>
                    </w:p>
                    <w:p w14:paraId="155D8CC8" w14:textId="6E1EFEF8" w:rsidR="00684D9F" w:rsidRPr="001040CB" w:rsidRDefault="00684D9F" w:rsidP="00B93B71">
                      <w:pPr>
                        <w:pStyle w:val="BodyText"/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</w:pPr>
                      <w:r w:rsidRPr="001040CB"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 xml:space="preserve">Displays- </w:t>
                      </w:r>
                      <w:r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 xml:space="preserve">Using your creative </w:t>
                      </w:r>
                      <w:r w:rsidR="00913CDE"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>talents</w:t>
                      </w:r>
                      <w:r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 xml:space="preserve"> to </w:t>
                      </w:r>
                      <w:r w:rsidR="00913CDE"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>design library</w:t>
                      </w:r>
                      <w:r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 xml:space="preserve"> displays</w:t>
                      </w:r>
                    </w:p>
                    <w:p w14:paraId="1987966C" w14:textId="50991EFA" w:rsidR="00684D9F" w:rsidRPr="001040CB" w:rsidRDefault="00684D9F" w:rsidP="00B93B71">
                      <w:pPr>
                        <w:pStyle w:val="BodyText"/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>Open Day- Assisting with l</w:t>
                      </w:r>
                      <w:r w:rsidRPr="001040CB"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>ibrary activities and ev</w:t>
                      </w:r>
                      <w:r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>ents.</w:t>
                      </w:r>
                    </w:p>
                    <w:p w14:paraId="1348F6E0" w14:textId="606D0086" w:rsidR="00684D9F" w:rsidRPr="001040CB" w:rsidRDefault="00684D9F" w:rsidP="00B93B71">
                      <w:pPr>
                        <w:pStyle w:val="BodyText"/>
                        <w:rPr>
                          <w:rFonts w:asciiTheme="majorHAnsi" w:hAnsiTheme="majorHAnsi" w:cs="American Typewriter"/>
                          <w:color w:val="auto"/>
                          <w:sz w:val="52"/>
                          <w:szCs w:val="52"/>
                        </w:rPr>
                      </w:pPr>
                      <w:r w:rsidRPr="001040CB">
                        <w:rPr>
                          <w:rFonts w:asciiTheme="majorHAnsi" w:hAnsiTheme="majorHAnsi" w:cs="American Typewriter"/>
                          <w:b w:val="0"/>
                          <w:color w:val="auto"/>
                          <w:sz w:val="52"/>
                          <w:szCs w:val="52"/>
                        </w:rPr>
                        <w:t>Front Desk- Assisting with borrowing and returning books.</w:t>
                      </w:r>
                    </w:p>
                    <w:p w14:paraId="23D2A579" w14:textId="77777777" w:rsidR="00684D9F" w:rsidRPr="001040CB" w:rsidRDefault="00684D9F">
                      <w:pPr>
                        <w:rPr>
                          <w:rFonts w:asciiTheme="majorHAnsi" w:hAnsiTheme="majorHAnsi" w:cs="American Typewriter"/>
                          <w:sz w:val="52"/>
                          <w:szCs w:val="52"/>
                        </w:rPr>
                      </w:pPr>
                    </w:p>
                    <w:p w14:paraId="2286F35F" w14:textId="77777777" w:rsidR="00684D9F" w:rsidRPr="001040CB" w:rsidRDefault="00684D9F">
                      <w:pPr>
                        <w:rPr>
                          <w:rFonts w:asciiTheme="majorHAnsi" w:hAnsiTheme="majorHAnsi" w:cs="American Typewriter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165E3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0" allowOverlap="1" wp14:anchorId="0D0F2CF3" wp14:editId="1190B2BB">
                <wp:simplePos x="0" y="0"/>
                <wp:positionH relativeFrom="page">
                  <wp:posOffset>4817745</wp:posOffset>
                </wp:positionH>
                <wp:positionV relativeFrom="page">
                  <wp:posOffset>2918460</wp:posOffset>
                </wp:positionV>
                <wp:extent cx="4811395" cy="713740"/>
                <wp:effectExtent l="0" t="0" r="0" b="22860"/>
                <wp:wrapTight wrapText="bothSides">
                  <wp:wrapPolygon edited="0">
                    <wp:start x="114" y="0"/>
                    <wp:lineTo x="114" y="21523"/>
                    <wp:lineTo x="21323" y="21523"/>
                    <wp:lineTo x="21323" y="0"/>
                    <wp:lineTo x="114" y="0"/>
                  </wp:wrapPolygon>
                </wp:wrapTight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1395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13CD5F" w14:textId="1200B2AD" w:rsidR="00684D9F" w:rsidRPr="00F00845" w:rsidRDefault="00684D9F" w:rsidP="00B93B71">
                            <w:pPr>
                              <w:pStyle w:val="Heading3"/>
                              <w:rPr>
                                <w:rFonts w:ascii="American Typewriter Condensed" w:hAnsi="American Typewriter Condensed"/>
                              </w:rPr>
                            </w:pPr>
                            <w:r w:rsidRPr="00F00845">
                              <w:rPr>
                                <w:rFonts w:ascii="American Typewriter Condensed" w:hAnsi="American Typewriter Condensed"/>
                              </w:rPr>
                              <w:t>Here’s a list of what you might be asked to do</w:t>
                            </w:r>
                            <w:r>
                              <w:rPr>
                                <w:rFonts w:ascii="American Typewriter Condensed" w:hAnsi="American Typewriter Condensed"/>
                              </w:rPr>
                              <w:t xml:space="preserve"> as a library monitor</w:t>
                            </w:r>
                            <w:r w:rsidRPr="00F00845">
                              <w:rPr>
                                <w:rFonts w:ascii="American Typewriter Condensed" w:hAnsi="American Typewriter Condensed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79.35pt;margin-top:229.8pt;width:378.85pt;height:56.2pt;z-index:251658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" o:allowincell="f" filled="f" stroked="f">
                <v:textbox inset=",0,,0">
                  <w:txbxContent>
                    <w:p w14:paraId="5113CD5F" w14:textId="1200B2AD" w:rsidR="00684D9F" w:rsidRPr="00F00845" w:rsidRDefault="00684D9F" w:rsidP="00B93B71">
                      <w:pPr>
                        <w:pStyle w:val="Heading3"/>
                        <w:rPr>
                          <w:rFonts w:ascii="American Typewriter Condensed" w:hAnsi="American Typewriter Condensed"/>
                        </w:rPr>
                      </w:pPr>
                      <w:r w:rsidRPr="00F00845">
                        <w:rPr>
                          <w:rFonts w:ascii="American Typewriter Condensed" w:hAnsi="American Typewriter Condensed"/>
                        </w:rPr>
                        <w:t>Here’s a list of what you might be asked to do</w:t>
                      </w:r>
                      <w:r>
                        <w:rPr>
                          <w:rFonts w:ascii="American Typewriter Condensed" w:hAnsi="American Typewriter Condensed"/>
                        </w:rPr>
                        <w:t xml:space="preserve"> as a library monitor</w:t>
                      </w:r>
                      <w:r w:rsidRPr="00F00845">
                        <w:rPr>
                          <w:rFonts w:ascii="American Typewriter Condensed" w:hAnsi="American Typewriter Condensed"/>
                        </w:rPr>
                        <w:t>…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B93B71" w:rsidRPr="005B2D7C" w:rsidSect="00B93B71">
      <w:headerReference w:type="default" r:id="rId13"/>
      <w:headerReference w:type="first" r:id="rId14"/>
      <w:pgSz w:w="15840" w:h="12240" w:orient="landscape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C9B6EF" w14:textId="77777777" w:rsidR="00D31F0B" w:rsidRDefault="00D31F0B">
      <w:r>
        <w:separator/>
      </w:r>
    </w:p>
  </w:endnote>
  <w:endnote w:type="continuationSeparator" w:id="0">
    <w:p w14:paraId="6FE31795" w14:textId="77777777" w:rsidR="00D31F0B" w:rsidRDefault="00D31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Haettenschweiler">
    <w:panose1 w:val="020B070604090206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merican Typewriter Condensed">
    <w:panose1 w:val="02090606020004020304"/>
    <w:charset w:val="00"/>
    <w:family w:val="auto"/>
    <w:pitch w:val="variable"/>
    <w:sig w:usb0="A000006F" w:usb1="00000019" w:usb2="00000000" w:usb3="00000000" w:csb0="000001FB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7AB841" w14:textId="77777777" w:rsidR="00D31F0B" w:rsidRDefault="00D31F0B">
      <w:r>
        <w:separator/>
      </w:r>
    </w:p>
  </w:footnote>
  <w:footnote w:type="continuationSeparator" w:id="0">
    <w:p w14:paraId="2B832547" w14:textId="77777777" w:rsidR="00D31F0B" w:rsidRDefault="00D31F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ED6417" w14:textId="77777777" w:rsidR="00684D9F" w:rsidRDefault="00684D9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1" allowOverlap="1" wp14:anchorId="20FC9843" wp14:editId="1569FA50">
              <wp:simplePos x="0" y="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9308465" cy="7022465"/>
              <wp:effectExtent l="6350" t="6350" r="0" b="0"/>
              <wp:wrapTight wrapText="bothSides">
                <wp:wrapPolygon edited="0">
                  <wp:start x="-77" y="-191"/>
                  <wp:lineTo x="-77" y="21407"/>
                  <wp:lineTo x="21677" y="21407"/>
                  <wp:lineTo x="21677" y="-191"/>
                  <wp:lineTo x="-77" y="-191"/>
                </wp:wrapPolygon>
              </wp:wrapTight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308465" cy="702246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9.5pt;margin-top:29.5pt;width:732.95pt;height:552.95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" fillcolor="#ab1203 [24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8246" behindDoc="0" locked="0" layoutInCell="1" allowOverlap="1" wp14:anchorId="1DB49CD7" wp14:editId="34F1AC6A">
          <wp:simplePos x="5486400" y="8229600"/>
          <wp:positionH relativeFrom="page">
            <wp:posOffset>356870</wp:posOffset>
          </wp:positionH>
          <wp:positionV relativeFrom="page">
            <wp:posOffset>365760</wp:posOffset>
          </wp:positionV>
          <wp:extent cx="7220352" cy="4294208"/>
          <wp:effectExtent l="25400" t="0" r="0" b="0"/>
          <wp:wrapTight wrapText="bothSides">
            <wp:wrapPolygon edited="0">
              <wp:start x="-76" y="0"/>
              <wp:lineTo x="-76" y="5877"/>
              <wp:lineTo x="152" y="6133"/>
              <wp:lineTo x="1824" y="6133"/>
              <wp:lineTo x="1824" y="6516"/>
              <wp:lineTo x="2583" y="8177"/>
              <wp:lineTo x="532" y="8816"/>
              <wp:lineTo x="-76" y="9199"/>
              <wp:lineTo x="-76" y="13798"/>
              <wp:lineTo x="1368" y="14309"/>
              <wp:lineTo x="5319" y="14309"/>
              <wp:lineTo x="5167" y="17248"/>
              <wp:lineTo x="8662" y="18398"/>
              <wp:lineTo x="11170" y="18398"/>
              <wp:lineTo x="10942" y="20442"/>
              <wp:lineTo x="11246" y="21464"/>
              <wp:lineTo x="12158" y="21464"/>
              <wp:lineTo x="12234" y="21464"/>
              <wp:lineTo x="12462" y="20570"/>
              <wp:lineTo x="12310" y="16354"/>
              <wp:lineTo x="13525" y="14309"/>
              <wp:lineTo x="13297" y="12776"/>
              <wp:lineTo x="13145" y="12265"/>
              <wp:lineTo x="18616" y="12265"/>
              <wp:lineTo x="20592" y="11754"/>
              <wp:lineTo x="20288" y="10221"/>
              <wp:lineTo x="20364" y="2044"/>
              <wp:lineTo x="21580" y="383"/>
              <wp:lineTo x="21580" y="0"/>
              <wp:lineTo x="-76" y="0"/>
            </wp:wrapPolygon>
          </wp:wrapTight>
          <wp:docPr id="11" name="Picture 11" descr=":brochure 14:Assets:InteriorPai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:brochure 14:Assets:InteriorPai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0352" cy="42942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8745" distR="118745" simplePos="0" relativeHeight="251658245" behindDoc="0" locked="0" layoutInCell="0" allowOverlap="1" wp14:anchorId="36701CD9" wp14:editId="060F8F78">
          <wp:simplePos x="5486400" y="8229600"/>
          <wp:positionH relativeFrom="page">
            <wp:posOffset>368300</wp:posOffset>
          </wp:positionH>
          <wp:positionV relativeFrom="page">
            <wp:posOffset>368300</wp:posOffset>
          </wp:positionV>
          <wp:extent cx="9326880" cy="7039610"/>
          <wp:effectExtent l="25400" t="0" r="0" b="0"/>
          <wp:wrapTight wrapText="bothSides">
            <wp:wrapPolygon edited="0">
              <wp:start x="-59" y="0"/>
              <wp:lineTo x="-59" y="21588"/>
              <wp:lineTo x="21588" y="21588"/>
              <wp:lineTo x="21588" y="0"/>
              <wp:lineTo x="-59" y="0"/>
            </wp:wrapPolygon>
          </wp:wrapTight>
          <wp:docPr id="10" name="Picture 10" descr=":brochure 14:Assets:InteriorTex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brochure 14:Assets:InteriorTextu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310"/>
                  <a:stretch>
                    <a:fillRect/>
                  </a:stretch>
                </pic:blipFill>
                <pic:spPr bwMode="auto">
                  <a:xfrm>
                    <a:off x="0" y="0"/>
                    <a:ext cx="9326880" cy="7039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55ADDC" w14:textId="77777777" w:rsidR="00684D9F" w:rsidRDefault="00684D9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4" behindDoc="0" locked="0" layoutInCell="1" allowOverlap="1" wp14:anchorId="1DFFB1E2" wp14:editId="7557E2EC">
              <wp:simplePos x="0" y="0"/>
              <wp:positionH relativeFrom="page">
                <wp:posOffset>7040880</wp:posOffset>
              </wp:positionH>
              <wp:positionV relativeFrom="page">
                <wp:posOffset>374650</wp:posOffset>
              </wp:positionV>
              <wp:extent cx="2651760" cy="7022465"/>
              <wp:effectExtent l="5080" t="6350" r="0" b="0"/>
              <wp:wrapTight wrapText="bothSides">
                <wp:wrapPolygon edited="0">
                  <wp:start x="-434" y="-553"/>
                  <wp:lineTo x="-434" y="21045"/>
                  <wp:lineTo x="22034" y="21045"/>
                  <wp:lineTo x="22034" y="-553"/>
                  <wp:lineTo x="-434" y="-553"/>
                </wp:wrapPolygon>
              </wp:wrapTight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51760" cy="702246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554.4pt;margin-top:29.5pt;width:208.8pt;height:552.95pt;z-index: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" fillcolor="#ab1203 [24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3" behindDoc="0" locked="0" layoutInCell="1" allowOverlap="1" wp14:anchorId="47A95DF0" wp14:editId="478590BC">
              <wp:simplePos x="0" y="0"/>
              <wp:positionH relativeFrom="page">
                <wp:posOffset>3694430</wp:posOffset>
              </wp:positionH>
              <wp:positionV relativeFrom="page">
                <wp:posOffset>374650</wp:posOffset>
              </wp:positionV>
              <wp:extent cx="2651760" cy="7022465"/>
              <wp:effectExtent l="0" t="6350" r="3810" b="0"/>
              <wp:wrapTight wrapText="bothSides">
                <wp:wrapPolygon edited="0">
                  <wp:start x="-434" y="-553"/>
                  <wp:lineTo x="-434" y="21045"/>
                  <wp:lineTo x="22034" y="21045"/>
                  <wp:lineTo x="22034" y="-553"/>
                  <wp:lineTo x="-434" y="-553"/>
                </wp:wrapPolygon>
              </wp:wrapTight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51760" cy="702246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90.9pt;margin-top:29.5pt;width:208.8pt;height:552.95pt;z-index: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" fillcolor="#ab1203 [24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1" allowOverlap="1" wp14:anchorId="6A0E6040" wp14:editId="448F5CEE">
              <wp:simplePos x="0" y="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2651760" cy="7022465"/>
              <wp:effectExtent l="6350" t="6350" r="0" b="0"/>
              <wp:wrapTight wrapText="bothSides">
                <wp:wrapPolygon edited="0">
                  <wp:start x="-434" y="-553"/>
                  <wp:lineTo x="-434" y="21045"/>
                  <wp:lineTo x="22034" y="21045"/>
                  <wp:lineTo x="22034" y="-553"/>
                  <wp:lineTo x="-434" y="-553"/>
                </wp:wrapPolygon>
              </wp:wrapTight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51760" cy="702246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29.5pt;margin-top:29.5pt;width:208.8pt;height:552.95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" fillcolor="#ab1203 [24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8244" behindDoc="0" locked="0" layoutInCell="1" allowOverlap="1" wp14:anchorId="4AECDC98" wp14:editId="7BD78DA7">
          <wp:simplePos x="0" y="0"/>
          <wp:positionH relativeFrom="page">
            <wp:posOffset>3694430</wp:posOffset>
          </wp:positionH>
          <wp:positionV relativeFrom="page">
            <wp:posOffset>365760</wp:posOffset>
          </wp:positionV>
          <wp:extent cx="2665730" cy="7035800"/>
          <wp:effectExtent l="25400" t="0" r="1270" b="0"/>
          <wp:wrapTight wrapText="bothSides">
            <wp:wrapPolygon edited="0">
              <wp:start x="-206" y="0"/>
              <wp:lineTo x="-206" y="21522"/>
              <wp:lineTo x="21610" y="21522"/>
              <wp:lineTo x="21610" y="0"/>
              <wp:lineTo x="-206" y="0"/>
            </wp:wrapPolygon>
          </wp:wrapTight>
          <wp:docPr id="8" name="Picture 3" descr=":brochure 14:Assets:ExteriorTexturePan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brochure 14:Assets:ExteriorTexturePan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5730" cy="703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8745" distR="118745" simplePos="0" relativeHeight="251658240" behindDoc="0" locked="0" layoutInCell="1" allowOverlap="1" wp14:anchorId="17624917" wp14:editId="309AAFED">
          <wp:simplePos x="0" y="0"/>
          <wp:positionH relativeFrom="page">
            <wp:posOffset>365760</wp:posOffset>
          </wp:positionH>
          <wp:positionV relativeFrom="page">
            <wp:posOffset>365760</wp:posOffset>
          </wp:positionV>
          <wp:extent cx="2665730" cy="7035800"/>
          <wp:effectExtent l="25400" t="0" r="1270" b="0"/>
          <wp:wrapTight wrapText="bothSides">
            <wp:wrapPolygon edited="0">
              <wp:start x="-206" y="0"/>
              <wp:lineTo x="-206" y="21522"/>
              <wp:lineTo x="21610" y="21522"/>
              <wp:lineTo x="21610" y="0"/>
              <wp:lineTo x="-206" y="0"/>
            </wp:wrapPolygon>
          </wp:wrapTight>
          <wp:docPr id="7" name="Picture 2" descr=":brochure 14:Assets:ExteriorTexturePan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brochure 14:Assets:ExteriorTexturePan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5730" cy="703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8745" distR="118745" simplePos="0" relativeHeight="251658242" behindDoc="0" locked="0" layoutInCell="1" allowOverlap="1" wp14:anchorId="395BF642" wp14:editId="18030FAE">
          <wp:simplePos x="0" y="0"/>
          <wp:positionH relativeFrom="page">
            <wp:posOffset>7023100</wp:posOffset>
          </wp:positionH>
          <wp:positionV relativeFrom="page">
            <wp:posOffset>365760</wp:posOffset>
          </wp:positionV>
          <wp:extent cx="2665730" cy="7035800"/>
          <wp:effectExtent l="25400" t="0" r="1270" b="0"/>
          <wp:wrapTight wrapText="bothSides">
            <wp:wrapPolygon edited="0">
              <wp:start x="-206" y="0"/>
              <wp:lineTo x="-206" y="21522"/>
              <wp:lineTo x="21610" y="21522"/>
              <wp:lineTo x="21610" y="0"/>
              <wp:lineTo x="-206" y="0"/>
            </wp:wrapPolygon>
          </wp:wrapTight>
          <wp:docPr id="9" name="Picture 4" descr=":brochure 14:Assets:ExteriorTexturePan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:brochure 14:Assets:ExteriorTexturePan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5730" cy="703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5B2E2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39246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616C6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BC2F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AE6C3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B82743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556BE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FE0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7DEBB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65AD6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905B3E"/>
    <w:multiLevelType w:val="hybridMultilevel"/>
    <w:tmpl w:val="4976B8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C10C57"/>
    <w:multiLevelType w:val="hybridMultilevel"/>
    <w:tmpl w:val="2BB0810E"/>
    <w:lvl w:ilvl="0" w:tplc="0409000B">
      <w:start w:val="1"/>
      <w:numFmt w:val="bullet"/>
      <w:lvlText w:val="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2">
    <w:nsid w:val="371273E6"/>
    <w:multiLevelType w:val="hybridMultilevel"/>
    <w:tmpl w:val="295878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EE2FC9"/>
    <w:multiLevelType w:val="hybridMultilevel"/>
    <w:tmpl w:val="EB8AC5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B47806"/>
    <w:multiLevelType w:val="hybridMultilevel"/>
    <w:tmpl w:val="C2EC67BE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5">
    <w:nsid w:val="6C6D5EF4"/>
    <w:multiLevelType w:val="hybridMultilevel"/>
    <w:tmpl w:val="08724E1C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6">
    <w:nsid w:val="6DD01A79"/>
    <w:multiLevelType w:val="hybridMultilevel"/>
    <w:tmpl w:val="7794EAD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6CB15A3"/>
    <w:multiLevelType w:val="hybridMultilevel"/>
    <w:tmpl w:val="87D43978"/>
    <w:lvl w:ilvl="0" w:tplc="040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5"/>
  </w:num>
  <w:num w:numId="14">
    <w:abstractNumId w:val="17"/>
  </w:num>
  <w:num w:numId="15">
    <w:abstractNumId w:val="14"/>
  </w:num>
  <w:num w:numId="16">
    <w:abstractNumId w:val="11"/>
  </w:num>
  <w:num w:numId="17">
    <w:abstractNumId w:val="1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9C16DD"/>
    <w:rsid w:val="00005150"/>
    <w:rsid w:val="000828A6"/>
    <w:rsid w:val="000F0439"/>
    <w:rsid w:val="001040CB"/>
    <w:rsid w:val="001630CF"/>
    <w:rsid w:val="00187C1D"/>
    <w:rsid w:val="00206619"/>
    <w:rsid w:val="002145A7"/>
    <w:rsid w:val="002602EC"/>
    <w:rsid w:val="002F3248"/>
    <w:rsid w:val="003C20A3"/>
    <w:rsid w:val="004D396F"/>
    <w:rsid w:val="004E3AD6"/>
    <w:rsid w:val="005034D6"/>
    <w:rsid w:val="00520BA6"/>
    <w:rsid w:val="00550A0E"/>
    <w:rsid w:val="0055585D"/>
    <w:rsid w:val="005B2D7C"/>
    <w:rsid w:val="00670F79"/>
    <w:rsid w:val="00684D9F"/>
    <w:rsid w:val="00710153"/>
    <w:rsid w:val="00723101"/>
    <w:rsid w:val="00885BC8"/>
    <w:rsid w:val="008E6701"/>
    <w:rsid w:val="00913CDE"/>
    <w:rsid w:val="00987E3D"/>
    <w:rsid w:val="00994031"/>
    <w:rsid w:val="009C16DD"/>
    <w:rsid w:val="009E0E01"/>
    <w:rsid w:val="009F33FF"/>
    <w:rsid w:val="00A165E3"/>
    <w:rsid w:val="00A57196"/>
    <w:rsid w:val="00AB20BA"/>
    <w:rsid w:val="00B10260"/>
    <w:rsid w:val="00B2621C"/>
    <w:rsid w:val="00B51B17"/>
    <w:rsid w:val="00B93B71"/>
    <w:rsid w:val="00BB2CE5"/>
    <w:rsid w:val="00BE5B23"/>
    <w:rsid w:val="00C40F93"/>
    <w:rsid w:val="00C4119A"/>
    <w:rsid w:val="00CC0135"/>
    <w:rsid w:val="00CD317A"/>
    <w:rsid w:val="00CE5C98"/>
    <w:rsid w:val="00D31F0B"/>
    <w:rsid w:val="00D34E4E"/>
    <w:rsid w:val="00D83009"/>
    <w:rsid w:val="00DF379F"/>
    <w:rsid w:val="00E11402"/>
    <w:rsid w:val="00E26BF3"/>
    <w:rsid w:val="00E93B03"/>
    <w:rsid w:val="00EF46B6"/>
    <w:rsid w:val="00F00683"/>
    <w:rsid w:val="00F00845"/>
    <w:rsid w:val="00FF6E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90B4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Body Text 2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B0C21"/>
    <w:pPr>
      <w:outlineLvl w:val="0"/>
    </w:pPr>
    <w:rPr>
      <w:rFonts w:asciiTheme="majorHAnsi" w:eastAsiaTheme="majorEastAsia" w:hAnsiTheme="majorHAnsi" w:cstheme="majorBidi"/>
      <w:bCs/>
      <w:color w:val="000000" w:themeColor="text1"/>
      <w:sz w:val="8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0C21"/>
    <w:pPr>
      <w:spacing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CB0C21"/>
    <w:pPr>
      <w:spacing w:line="264" w:lineRule="auto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rsid w:val="00550A0E"/>
    <w:pPr>
      <w:keepNext/>
      <w:keepLines/>
      <w:outlineLvl w:val="3"/>
    </w:pPr>
    <w:rPr>
      <w:rFonts w:asciiTheme="majorHAnsi" w:eastAsiaTheme="majorEastAsia" w:hAnsiTheme="majorHAnsi" w:cstheme="majorBidi"/>
      <w:b/>
      <w:bCs/>
      <w:color w:val="E51904" w:themeColor="text2"/>
      <w:spacing w:val="-20"/>
      <w:sz w:val="88"/>
      <w:szCs w:val="88"/>
    </w:rPr>
  </w:style>
  <w:style w:type="paragraph" w:styleId="Heading5">
    <w:name w:val="heading 5"/>
    <w:basedOn w:val="Normal"/>
    <w:link w:val="Heading5Char"/>
    <w:rsid w:val="00550A0E"/>
    <w:pPr>
      <w:keepNext/>
      <w:keepLines/>
      <w:outlineLvl w:val="4"/>
    </w:pPr>
    <w:rPr>
      <w:rFonts w:asciiTheme="majorHAnsi" w:eastAsiaTheme="majorEastAsia" w:hAnsiTheme="majorHAnsi" w:cstheme="majorBidi"/>
      <w:color w:val="E51904" w:themeColor="text2"/>
      <w:spacing w:val="-20"/>
      <w:sz w:val="64"/>
      <w:szCs w:val="64"/>
    </w:rPr>
  </w:style>
  <w:style w:type="paragraph" w:styleId="Heading6">
    <w:name w:val="heading 6"/>
    <w:basedOn w:val="Normal"/>
    <w:link w:val="Heading6Char"/>
    <w:rsid w:val="00550A0E"/>
    <w:pPr>
      <w:keepNext/>
      <w:keepLines/>
      <w:outlineLvl w:val="5"/>
    </w:pPr>
    <w:rPr>
      <w:rFonts w:asciiTheme="majorHAnsi" w:eastAsiaTheme="majorEastAsia" w:hAnsiTheme="majorHAnsi" w:cstheme="majorBidi"/>
      <w:b/>
      <w:bCs/>
      <w:color w:val="E51904" w:themeColor="text2"/>
      <w:spacing w:val="-20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2A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A96"/>
  </w:style>
  <w:style w:type="paragraph" w:styleId="Footer">
    <w:name w:val="footer"/>
    <w:basedOn w:val="Normal"/>
    <w:link w:val="FooterChar"/>
    <w:uiPriority w:val="99"/>
    <w:unhideWhenUsed/>
    <w:rsid w:val="00052A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A96"/>
  </w:style>
  <w:style w:type="character" w:customStyle="1" w:styleId="Heading1Char">
    <w:name w:val="Heading 1 Char"/>
    <w:basedOn w:val="DefaultParagraphFont"/>
    <w:link w:val="Heading1"/>
    <w:uiPriority w:val="9"/>
    <w:rsid w:val="00CB0C21"/>
    <w:rPr>
      <w:rFonts w:asciiTheme="majorHAnsi" w:eastAsiaTheme="majorEastAsia" w:hAnsiTheme="majorHAnsi" w:cstheme="majorBidi"/>
      <w:bCs/>
      <w:color w:val="000000" w:themeColor="text1"/>
      <w:sz w:val="8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0C21"/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0C21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BodyText">
    <w:name w:val="Body Text"/>
    <w:basedOn w:val="Normal"/>
    <w:link w:val="BodyTextChar"/>
    <w:uiPriority w:val="99"/>
    <w:semiHidden/>
    <w:unhideWhenUsed/>
    <w:rsid w:val="00CB0C21"/>
    <w:pPr>
      <w:spacing w:after="220" w:line="252" w:lineRule="auto"/>
    </w:pPr>
    <w:rPr>
      <w:b/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B0C21"/>
    <w:rPr>
      <w:b/>
      <w:color w:val="FFFFFF" w:themeColor="background1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CB0C21"/>
    <w:pPr>
      <w:spacing w:after="120" w:line="252" w:lineRule="auto"/>
      <w:jc w:val="center"/>
    </w:pPr>
    <w:rPr>
      <w:b/>
      <w:color w:val="FFFFFF" w:themeColor="background1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CB0C21"/>
    <w:rPr>
      <w:b/>
      <w:color w:val="FFFFFF" w:themeColor="background1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CB0C21"/>
    <w:pPr>
      <w:spacing w:after="120" w:line="252" w:lineRule="auto"/>
    </w:pPr>
    <w:rPr>
      <w:color w:val="FFFFFF" w:themeColor="background1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CB0C21"/>
    <w:rPr>
      <w:color w:val="FFFFFF" w:themeColor="background1"/>
      <w:sz w:val="20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CB0C21"/>
    <w:pPr>
      <w:jc w:val="right"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ContactDetailsChar">
    <w:name w:val="Contact Details Char"/>
    <w:basedOn w:val="DefaultParagraphFont"/>
    <w:link w:val="ContactDetails"/>
    <w:rsid w:val="00CB0C21"/>
    <w:rPr>
      <w:rFonts w:asciiTheme="majorHAnsi" w:eastAsiaTheme="majorEastAsia" w:hAnsiTheme="majorHAnsi" w:cstheme="majorBidi"/>
      <w:color w:val="FFFFFF" w:themeColor="background1"/>
    </w:rPr>
  </w:style>
  <w:style w:type="paragraph" w:customStyle="1" w:styleId="Company">
    <w:name w:val="Company"/>
    <w:basedOn w:val="Normal"/>
    <w:link w:val="CompanyChar"/>
    <w:qFormat/>
    <w:rsid w:val="00CB0C21"/>
    <w:pPr>
      <w:spacing w:before="60"/>
      <w:jc w:val="right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character" w:customStyle="1" w:styleId="CompanyChar">
    <w:name w:val="Company Char"/>
    <w:basedOn w:val="DefaultParagraphFont"/>
    <w:link w:val="Company"/>
    <w:rsid w:val="00CB0C21"/>
    <w:rPr>
      <w:rFonts w:asciiTheme="majorHAnsi" w:eastAsiaTheme="majorEastAsia" w:hAnsiTheme="majorHAnsi" w:cstheme="majorBidi"/>
      <w:color w:val="FFFFFF" w:themeColor="background1"/>
      <w:sz w:val="36"/>
    </w:rPr>
  </w:style>
  <w:style w:type="character" w:customStyle="1" w:styleId="Heading4Char">
    <w:name w:val="Heading 4 Char"/>
    <w:basedOn w:val="DefaultParagraphFont"/>
    <w:link w:val="Heading4"/>
    <w:rsid w:val="00550A0E"/>
    <w:rPr>
      <w:rFonts w:asciiTheme="majorHAnsi" w:eastAsiaTheme="majorEastAsia" w:hAnsiTheme="majorHAnsi" w:cstheme="majorBidi"/>
      <w:b/>
      <w:bCs/>
      <w:color w:val="E51904" w:themeColor="text2"/>
      <w:spacing w:val="-20"/>
      <w:sz w:val="88"/>
      <w:szCs w:val="88"/>
    </w:rPr>
  </w:style>
  <w:style w:type="character" w:customStyle="1" w:styleId="Heading5Char">
    <w:name w:val="Heading 5 Char"/>
    <w:basedOn w:val="DefaultParagraphFont"/>
    <w:link w:val="Heading5"/>
    <w:rsid w:val="00550A0E"/>
    <w:rPr>
      <w:rFonts w:asciiTheme="majorHAnsi" w:eastAsiaTheme="majorEastAsia" w:hAnsiTheme="majorHAnsi" w:cstheme="majorBidi"/>
      <w:color w:val="E51904" w:themeColor="text2"/>
      <w:spacing w:val="-20"/>
      <w:sz w:val="64"/>
      <w:szCs w:val="64"/>
    </w:rPr>
  </w:style>
  <w:style w:type="character" w:customStyle="1" w:styleId="Heading6Char">
    <w:name w:val="Heading 6 Char"/>
    <w:basedOn w:val="DefaultParagraphFont"/>
    <w:link w:val="Heading6"/>
    <w:rsid w:val="00550A0E"/>
    <w:rPr>
      <w:rFonts w:asciiTheme="majorHAnsi" w:eastAsiaTheme="majorEastAsia" w:hAnsiTheme="majorHAnsi" w:cstheme="majorBidi"/>
      <w:b/>
      <w:bCs/>
      <w:color w:val="E51904" w:themeColor="text2"/>
      <w:spacing w:val="-20"/>
      <w:sz w:val="40"/>
      <w:szCs w:val="40"/>
    </w:rPr>
  </w:style>
  <w:style w:type="character" w:customStyle="1" w:styleId="apple-converted-space">
    <w:name w:val="apple-converted-space"/>
    <w:basedOn w:val="DefaultParagraphFont"/>
    <w:rsid w:val="001630C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Body Text 2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B0C21"/>
    <w:pPr>
      <w:outlineLvl w:val="0"/>
    </w:pPr>
    <w:rPr>
      <w:rFonts w:asciiTheme="majorHAnsi" w:eastAsiaTheme="majorEastAsia" w:hAnsiTheme="majorHAnsi" w:cstheme="majorBidi"/>
      <w:bCs/>
      <w:color w:val="000000" w:themeColor="text1"/>
      <w:sz w:val="8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0C21"/>
    <w:pPr>
      <w:spacing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CB0C21"/>
    <w:pPr>
      <w:spacing w:line="264" w:lineRule="auto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rsid w:val="00550A0E"/>
    <w:pPr>
      <w:keepNext/>
      <w:keepLines/>
      <w:outlineLvl w:val="3"/>
    </w:pPr>
    <w:rPr>
      <w:rFonts w:asciiTheme="majorHAnsi" w:eastAsiaTheme="majorEastAsia" w:hAnsiTheme="majorHAnsi" w:cstheme="majorBidi"/>
      <w:b/>
      <w:bCs/>
      <w:color w:val="E51904" w:themeColor="text2"/>
      <w:spacing w:val="-20"/>
      <w:sz w:val="88"/>
      <w:szCs w:val="88"/>
    </w:rPr>
  </w:style>
  <w:style w:type="paragraph" w:styleId="Heading5">
    <w:name w:val="heading 5"/>
    <w:basedOn w:val="Normal"/>
    <w:link w:val="Heading5Char"/>
    <w:rsid w:val="00550A0E"/>
    <w:pPr>
      <w:keepNext/>
      <w:keepLines/>
      <w:outlineLvl w:val="4"/>
    </w:pPr>
    <w:rPr>
      <w:rFonts w:asciiTheme="majorHAnsi" w:eastAsiaTheme="majorEastAsia" w:hAnsiTheme="majorHAnsi" w:cstheme="majorBidi"/>
      <w:color w:val="E51904" w:themeColor="text2"/>
      <w:spacing w:val="-20"/>
      <w:sz w:val="64"/>
      <w:szCs w:val="64"/>
    </w:rPr>
  </w:style>
  <w:style w:type="paragraph" w:styleId="Heading6">
    <w:name w:val="heading 6"/>
    <w:basedOn w:val="Normal"/>
    <w:link w:val="Heading6Char"/>
    <w:rsid w:val="00550A0E"/>
    <w:pPr>
      <w:keepNext/>
      <w:keepLines/>
      <w:outlineLvl w:val="5"/>
    </w:pPr>
    <w:rPr>
      <w:rFonts w:asciiTheme="majorHAnsi" w:eastAsiaTheme="majorEastAsia" w:hAnsiTheme="majorHAnsi" w:cstheme="majorBidi"/>
      <w:b/>
      <w:bCs/>
      <w:color w:val="E51904" w:themeColor="text2"/>
      <w:spacing w:val="-20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2A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A96"/>
  </w:style>
  <w:style w:type="paragraph" w:styleId="Footer">
    <w:name w:val="footer"/>
    <w:basedOn w:val="Normal"/>
    <w:link w:val="FooterChar"/>
    <w:uiPriority w:val="99"/>
    <w:unhideWhenUsed/>
    <w:rsid w:val="00052A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A96"/>
  </w:style>
  <w:style w:type="character" w:customStyle="1" w:styleId="Heading1Char">
    <w:name w:val="Heading 1 Char"/>
    <w:basedOn w:val="DefaultParagraphFont"/>
    <w:link w:val="Heading1"/>
    <w:uiPriority w:val="9"/>
    <w:rsid w:val="00CB0C21"/>
    <w:rPr>
      <w:rFonts w:asciiTheme="majorHAnsi" w:eastAsiaTheme="majorEastAsia" w:hAnsiTheme="majorHAnsi" w:cstheme="majorBidi"/>
      <w:bCs/>
      <w:color w:val="000000" w:themeColor="text1"/>
      <w:sz w:val="8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0C21"/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0C21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BodyText">
    <w:name w:val="Body Text"/>
    <w:basedOn w:val="Normal"/>
    <w:link w:val="BodyTextChar"/>
    <w:uiPriority w:val="99"/>
    <w:semiHidden/>
    <w:unhideWhenUsed/>
    <w:rsid w:val="00CB0C21"/>
    <w:pPr>
      <w:spacing w:after="220" w:line="252" w:lineRule="auto"/>
    </w:pPr>
    <w:rPr>
      <w:b/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B0C21"/>
    <w:rPr>
      <w:b/>
      <w:color w:val="FFFFFF" w:themeColor="background1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CB0C21"/>
    <w:pPr>
      <w:spacing w:after="120" w:line="252" w:lineRule="auto"/>
      <w:jc w:val="center"/>
    </w:pPr>
    <w:rPr>
      <w:b/>
      <w:color w:val="FFFFFF" w:themeColor="background1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CB0C21"/>
    <w:rPr>
      <w:b/>
      <w:color w:val="FFFFFF" w:themeColor="background1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CB0C21"/>
    <w:pPr>
      <w:spacing w:after="120" w:line="252" w:lineRule="auto"/>
    </w:pPr>
    <w:rPr>
      <w:color w:val="FFFFFF" w:themeColor="background1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CB0C21"/>
    <w:rPr>
      <w:color w:val="FFFFFF" w:themeColor="background1"/>
      <w:sz w:val="20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CB0C21"/>
    <w:pPr>
      <w:jc w:val="right"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ContactDetailsChar">
    <w:name w:val="Contact Details Char"/>
    <w:basedOn w:val="DefaultParagraphFont"/>
    <w:link w:val="ContactDetails"/>
    <w:rsid w:val="00CB0C21"/>
    <w:rPr>
      <w:rFonts w:asciiTheme="majorHAnsi" w:eastAsiaTheme="majorEastAsia" w:hAnsiTheme="majorHAnsi" w:cstheme="majorBidi"/>
      <w:color w:val="FFFFFF" w:themeColor="background1"/>
    </w:rPr>
  </w:style>
  <w:style w:type="paragraph" w:customStyle="1" w:styleId="Company">
    <w:name w:val="Company"/>
    <w:basedOn w:val="Normal"/>
    <w:link w:val="CompanyChar"/>
    <w:qFormat/>
    <w:rsid w:val="00CB0C21"/>
    <w:pPr>
      <w:spacing w:before="60"/>
      <w:jc w:val="right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character" w:customStyle="1" w:styleId="CompanyChar">
    <w:name w:val="Company Char"/>
    <w:basedOn w:val="DefaultParagraphFont"/>
    <w:link w:val="Company"/>
    <w:rsid w:val="00CB0C21"/>
    <w:rPr>
      <w:rFonts w:asciiTheme="majorHAnsi" w:eastAsiaTheme="majorEastAsia" w:hAnsiTheme="majorHAnsi" w:cstheme="majorBidi"/>
      <w:color w:val="FFFFFF" w:themeColor="background1"/>
      <w:sz w:val="36"/>
    </w:rPr>
  </w:style>
  <w:style w:type="character" w:customStyle="1" w:styleId="Heading4Char">
    <w:name w:val="Heading 4 Char"/>
    <w:basedOn w:val="DefaultParagraphFont"/>
    <w:link w:val="Heading4"/>
    <w:rsid w:val="00550A0E"/>
    <w:rPr>
      <w:rFonts w:asciiTheme="majorHAnsi" w:eastAsiaTheme="majorEastAsia" w:hAnsiTheme="majorHAnsi" w:cstheme="majorBidi"/>
      <w:b/>
      <w:bCs/>
      <w:color w:val="E51904" w:themeColor="text2"/>
      <w:spacing w:val="-20"/>
      <w:sz w:val="88"/>
      <w:szCs w:val="88"/>
    </w:rPr>
  </w:style>
  <w:style w:type="character" w:customStyle="1" w:styleId="Heading5Char">
    <w:name w:val="Heading 5 Char"/>
    <w:basedOn w:val="DefaultParagraphFont"/>
    <w:link w:val="Heading5"/>
    <w:rsid w:val="00550A0E"/>
    <w:rPr>
      <w:rFonts w:asciiTheme="majorHAnsi" w:eastAsiaTheme="majorEastAsia" w:hAnsiTheme="majorHAnsi" w:cstheme="majorBidi"/>
      <w:color w:val="E51904" w:themeColor="text2"/>
      <w:spacing w:val="-20"/>
      <w:sz w:val="64"/>
      <w:szCs w:val="64"/>
    </w:rPr>
  </w:style>
  <w:style w:type="character" w:customStyle="1" w:styleId="Heading6Char">
    <w:name w:val="Heading 6 Char"/>
    <w:basedOn w:val="DefaultParagraphFont"/>
    <w:link w:val="Heading6"/>
    <w:rsid w:val="00550A0E"/>
    <w:rPr>
      <w:rFonts w:asciiTheme="majorHAnsi" w:eastAsiaTheme="majorEastAsia" w:hAnsiTheme="majorHAnsi" w:cstheme="majorBidi"/>
      <w:b/>
      <w:bCs/>
      <w:color w:val="E51904" w:themeColor="text2"/>
      <w:spacing w:val="-20"/>
      <w:sz w:val="40"/>
      <w:szCs w:val="40"/>
    </w:rPr>
  </w:style>
  <w:style w:type="character" w:customStyle="1" w:styleId="apple-converted-space">
    <w:name w:val="apple-converted-space"/>
    <w:basedOn w:val="DefaultParagraphFont"/>
    <w:rsid w:val="00163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google.com.au/search?hl=en&amp;client=safari&amp;rls=en&amp;q=Teachability&amp;spell=1&amp;sa=X&amp;ei=J1pKUZ_2HaTziAfzzIGoDA&amp;ved=0CC8QvwUoAA" TargetMode="External"/><Relationship Id="rId12" Type="http://schemas.openxmlformats.org/officeDocument/2006/relationships/hyperlink" Target="https://www.google.com.au/search?hl=en&amp;client=safari&amp;rls=en&amp;q=Teachability&amp;spell=1&amp;sa=X&amp;ei=J1pKUZ_2HaTziAfzzIGoDA&amp;ved=0CC8QvwUoAA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Ride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Ride Trifold Brochure">
      <a:dk1>
        <a:sysClr val="windowText" lastClr="000000"/>
      </a:dk1>
      <a:lt1>
        <a:sysClr val="window" lastClr="FFFFFF"/>
      </a:lt1>
      <a:dk2>
        <a:srgbClr val="E51904"/>
      </a:dk2>
      <a:lt2>
        <a:srgbClr val="CBC7B6"/>
      </a:lt2>
      <a:accent1>
        <a:srgbClr val="A9C3C5"/>
      </a:accent1>
      <a:accent2>
        <a:srgbClr val="F78205"/>
      </a:accent2>
      <a:accent3>
        <a:srgbClr val="F7BB05"/>
      </a:accent3>
      <a:accent4>
        <a:srgbClr val="96CC2D"/>
      </a:accent4>
      <a:accent5>
        <a:srgbClr val="3DCFC3"/>
      </a:accent5>
      <a:accent6>
        <a:srgbClr val="2280EA"/>
      </a:accent6>
      <a:hlink>
        <a:srgbClr val="BC951E"/>
      </a:hlink>
      <a:folHlink>
        <a:srgbClr val="A9C3C5"/>
      </a:folHlink>
    </a:clrScheme>
    <a:fontScheme name="Ride Trifold Brochure">
      <a:majorFont>
        <a:latin typeface="Haettenschweiler"/>
        <a:ea typeface=""/>
        <a:cs typeface=""/>
        <a:font script="Jpan" typeface="ＭＳ Ｐゴシック"/>
      </a:majorFont>
      <a:minorFont>
        <a:latin typeface="Corbel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Ride Trifold Brochure.dotx</Template>
  <TotalTime>0</TotalTime>
  <Pages>2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McKellar</dc:creator>
  <cp:keywords/>
  <dc:description/>
  <cp:lastModifiedBy>Vanessa McKellar</cp:lastModifiedBy>
  <cp:revision>2</cp:revision>
  <cp:lastPrinted>2013-05-17T22:38:00Z</cp:lastPrinted>
  <dcterms:created xsi:type="dcterms:W3CDTF">2013-07-06T10:07:00Z</dcterms:created>
  <dcterms:modified xsi:type="dcterms:W3CDTF">2013-07-06T10:07:00Z</dcterms:modified>
  <cp:category/>
</cp:coreProperties>
</file>